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6A9" w:rsidRPr="00E2395F" w:rsidRDefault="007506A9" w:rsidP="005D123B">
      <w:pPr>
        <w:spacing w:after="0" w:line="240" w:lineRule="auto"/>
      </w:pPr>
    </w:p>
    <w:p w:rsidR="007506A9" w:rsidRPr="00E2395F" w:rsidRDefault="007506A9" w:rsidP="005D123B">
      <w:pPr>
        <w:spacing w:after="0" w:line="240" w:lineRule="auto"/>
        <w:jc w:val="center"/>
        <w:rPr>
          <w:color w:val="000000"/>
        </w:rPr>
      </w:pPr>
      <w:r w:rsidRPr="00E2395F">
        <w:rPr>
          <w:color w:val="000000"/>
        </w:rPr>
        <w:t>Приказ  № 1</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22 февраля 1961 г.</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На основании приказа Краевого Управления  Сельского  хозяйства  №126 /к  от    21 февраля 1961года  о назначении меня  директором  Денисовского  зерносовхоза.</w:t>
      </w:r>
    </w:p>
    <w:p w:rsidR="007506A9" w:rsidRPr="00E2395F" w:rsidRDefault="007506A9" w:rsidP="005D123B">
      <w:pPr>
        <w:spacing w:after="0" w:line="240" w:lineRule="auto"/>
        <w:rPr>
          <w:color w:val="000000"/>
        </w:rPr>
      </w:pPr>
      <w:r w:rsidRPr="00E2395F">
        <w:rPr>
          <w:color w:val="000000"/>
        </w:rPr>
        <w:t xml:space="preserve">   Приступаю  к   исполнению   своих  обязанностей.</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/Попов А.И./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jc w:val="center"/>
        <w:rPr>
          <w:color w:val="000000"/>
        </w:rPr>
      </w:pPr>
      <w:r w:rsidRPr="00E2395F">
        <w:rPr>
          <w:color w:val="000000"/>
        </w:rPr>
        <w:t>Приказ № 2</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22 февраля 1961 г.</w:t>
      </w:r>
    </w:p>
    <w:p w:rsidR="007506A9" w:rsidRPr="00E2395F" w:rsidRDefault="007506A9" w:rsidP="005D123B">
      <w:pPr>
        <w:spacing w:after="0" w:line="240" w:lineRule="auto"/>
        <w:rPr>
          <w:color w:val="000000"/>
        </w:rPr>
      </w:pPr>
      <w:r w:rsidRPr="00E2395F">
        <w:rPr>
          <w:color w:val="000000"/>
        </w:rPr>
        <w:t>Об организации з/совхоза</w:t>
      </w:r>
    </w:p>
    <w:p w:rsidR="007506A9" w:rsidRPr="00E2395F" w:rsidRDefault="007506A9" w:rsidP="005D123B">
      <w:pPr>
        <w:spacing w:after="0" w:line="240" w:lineRule="auto"/>
        <w:rPr>
          <w:b/>
          <w:bCs/>
          <w:color w:val="000000"/>
        </w:rPr>
      </w:pPr>
    </w:p>
    <w:p w:rsidR="007506A9" w:rsidRPr="00E2395F" w:rsidRDefault="007506A9" w:rsidP="005D123B">
      <w:pPr>
        <w:spacing w:after="0" w:line="240" w:lineRule="auto"/>
        <w:rPr>
          <w:color w:val="000000"/>
        </w:rPr>
      </w:pPr>
      <w:r w:rsidRPr="00E2395F">
        <w:rPr>
          <w:color w:val="000000"/>
        </w:rPr>
        <w:t xml:space="preserve">                 На основании приказа Краевого Управления Сельского хозяйства  № 46-пр.  от  21 февраля  1961г.      организован      Денисовский   зерносовхоз  из  бывших колхозов:  1.-"Коммунар",  2.-"Партизан"    3.-"Путь к коммунизму",  4. -им. Кирова, 5.- им. Чкалова,  6.-им.Ленина  7.-им. Жданова ,8.-  "Красный май"  на базе Денисовской  РТС.</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/Попов А.И./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jc w:val="center"/>
        <w:rPr>
          <w:color w:val="000000"/>
        </w:rPr>
      </w:pPr>
      <w:r w:rsidRPr="00E2395F">
        <w:rPr>
          <w:color w:val="000000"/>
        </w:rPr>
        <w:t>Приказ № 3</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22 февраля 1961 г.</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На основании приказа Краевого Управления   Сельского  хозяйства   тов. Августинович С.З.  назначить  главным   бухгалтером</w:t>
      </w:r>
      <w:r w:rsidRPr="00E2395F">
        <w:rPr>
          <w:b/>
          <w:bCs/>
          <w:color w:val="000000"/>
        </w:rPr>
        <w:t xml:space="preserve"> </w:t>
      </w:r>
      <w:r w:rsidRPr="00E2395F">
        <w:rPr>
          <w:color w:val="000000"/>
        </w:rPr>
        <w:t>Денисовского  зерносовхоза,  освободив его  от работы гл. бухгалтера  Денисовской   РТС, в связи с её реорганизацией.</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/Попов А.И./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jc w:val="center"/>
        <w:rPr>
          <w:color w:val="000000"/>
        </w:rPr>
      </w:pPr>
      <w:r w:rsidRPr="00E2395F">
        <w:rPr>
          <w:color w:val="000000"/>
        </w:rPr>
        <w:t>Приказ № 4</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22 февраля 1961 г.</w:t>
      </w:r>
    </w:p>
    <w:p w:rsidR="007506A9" w:rsidRPr="00E2395F" w:rsidRDefault="007506A9" w:rsidP="005D123B">
      <w:pPr>
        <w:spacing w:after="0" w:line="240" w:lineRule="auto"/>
        <w:rPr>
          <w:color w:val="000000"/>
        </w:rPr>
      </w:pPr>
      <w:r w:rsidRPr="00E2395F">
        <w:rPr>
          <w:color w:val="000000"/>
        </w:rPr>
        <w:t>О назначении главными</w:t>
      </w:r>
    </w:p>
    <w:p w:rsidR="007506A9" w:rsidRPr="00E2395F" w:rsidRDefault="007506A9" w:rsidP="005D123B">
      <w:pPr>
        <w:spacing w:after="0" w:line="240" w:lineRule="auto"/>
        <w:rPr>
          <w:color w:val="000000"/>
        </w:rPr>
      </w:pPr>
      <w:r w:rsidRPr="00E2395F">
        <w:rPr>
          <w:color w:val="000000"/>
        </w:rPr>
        <w:t>специалистами совхоза</w:t>
      </w:r>
    </w:p>
    <w:p w:rsidR="007506A9" w:rsidRPr="00E2395F" w:rsidRDefault="007506A9" w:rsidP="005D123B">
      <w:pPr>
        <w:spacing w:after="0" w:line="240" w:lineRule="auto"/>
        <w:rPr>
          <w:color w:val="000000"/>
        </w:rPr>
      </w:pPr>
      <w:r w:rsidRPr="00E2395F">
        <w:rPr>
          <w:color w:val="000000"/>
        </w:rPr>
        <w:t>следующих товарищей:</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1.    На  основании  приказа  Краевого  Управления Сельского хозяйства  №139  тов. Вебер  Владимира Яковлевича назначить главным зоотехником совхоза.    </w:t>
      </w:r>
    </w:p>
    <w:p w:rsidR="007506A9" w:rsidRPr="00E2395F" w:rsidRDefault="007506A9" w:rsidP="005D123B">
      <w:pPr>
        <w:spacing w:after="0" w:line="240" w:lineRule="auto"/>
        <w:rPr>
          <w:color w:val="000000"/>
        </w:rPr>
      </w:pPr>
      <w:r w:rsidRPr="00E2395F">
        <w:rPr>
          <w:color w:val="000000"/>
        </w:rPr>
        <w:t xml:space="preserve">        2.     Чикачёва Владимира Ивановича  назначить  главным ветврачём совхоза.      </w:t>
      </w:r>
    </w:p>
    <w:p w:rsidR="007506A9" w:rsidRPr="00E2395F" w:rsidRDefault="007506A9" w:rsidP="005D123B">
      <w:pPr>
        <w:spacing w:after="0" w:line="240" w:lineRule="auto"/>
        <w:rPr>
          <w:color w:val="000000"/>
        </w:rPr>
      </w:pPr>
      <w:r w:rsidRPr="00E2395F">
        <w:rPr>
          <w:color w:val="000000"/>
        </w:rPr>
        <w:t xml:space="preserve">        3.     Иващенко  Александра Петровича   назначить главным инженером  совхоза, освободив его от должности гл. инженера Денисовской РТС, в связи   с её реорганизацией.</w:t>
      </w:r>
    </w:p>
    <w:p w:rsidR="007506A9" w:rsidRPr="00E2395F" w:rsidRDefault="007506A9" w:rsidP="005D123B">
      <w:pPr>
        <w:spacing w:after="0" w:line="240" w:lineRule="auto"/>
        <w:rPr>
          <w:color w:val="000000"/>
        </w:rPr>
      </w:pPr>
      <w:r w:rsidRPr="00E2395F">
        <w:rPr>
          <w:color w:val="000000"/>
        </w:rPr>
        <w:t xml:space="preserve">        4.   Красношапко Алексея Сергеевича  назначить  главным агрономом  Денисовского совхоза с 23 февраля 1961г.</w:t>
      </w:r>
    </w:p>
    <w:p w:rsidR="007506A9" w:rsidRPr="00E2395F" w:rsidRDefault="007506A9" w:rsidP="005D123B">
      <w:pPr>
        <w:spacing w:after="0" w:line="240" w:lineRule="auto"/>
        <w:rPr>
          <w:color w:val="000000"/>
        </w:rPr>
      </w:pPr>
      <w:r w:rsidRPr="00E2395F">
        <w:rPr>
          <w:color w:val="000000"/>
        </w:rPr>
        <w:t xml:space="preserve">              Оплатить фактические расходы  по переезду.</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/Попов А.И./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jc w:val="center"/>
        <w:rPr>
          <w:color w:val="000000"/>
        </w:rPr>
      </w:pPr>
      <w:r w:rsidRPr="00E2395F">
        <w:rPr>
          <w:color w:val="000000"/>
        </w:rPr>
        <w:t>Приказ № 5</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23 февраля 1961 г.</w:t>
      </w:r>
    </w:p>
    <w:p w:rsidR="007506A9" w:rsidRPr="00E2395F" w:rsidRDefault="007506A9" w:rsidP="005D123B">
      <w:pPr>
        <w:spacing w:after="0" w:line="240" w:lineRule="auto"/>
        <w:rPr>
          <w:color w:val="000000"/>
        </w:rPr>
      </w:pPr>
      <w:r w:rsidRPr="00E2395F">
        <w:rPr>
          <w:color w:val="000000"/>
        </w:rPr>
        <w:t>О назначении управляющими</w:t>
      </w:r>
    </w:p>
    <w:p w:rsidR="007506A9" w:rsidRPr="00E2395F" w:rsidRDefault="007506A9" w:rsidP="005D123B">
      <w:pPr>
        <w:spacing w:after="0" w:line="240" w:lineRule="auto"/>
        <w:rPr>
          <w:color w:val="000000"/>
        </w:rPr>
      </w:pPr>
      <w:r w:rsidRPr="00E2395F">
        <w:rPr>
          <w:color w:val="000000"/>
        </w:rPr>
        <w:t>отделений з/ совхоза</w:t>
      </w:r>
    </w:p>
    <w:p w:rsidR="007506A9" w:rsidRPr="00E2395F" w:rsidRDefault="007506A9" w:rsidP="005D123B">
      <w:pPr>
        <w:spacing w:after="0" w:line="240" w:lineRule="auto"/>
        <w:rPr>
          <w:color w:val="000000"/>
        </w:rPr>
      </w:pPr>
      <w:r w:rsidRPr="00E2395F">
        <w:rPr>
          <w:color w:val="000000"/>
        </w:rPr>
        <w:t>следующих товарищей:</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1.   тов.Судникович В.Е. назначить управляющим  Денисовского отделения с 24 февраля 1961 г.</w:t>
      </w:r>
    </w:p>
    <w:p w:rsidR="007506A9" w:rsidRPr="00E2395F" w:rsidRDefault="007506A9" w:rsidP="005D123B">
      <w:pPr>
        <w:spacing w:after="0" w:line="240" w:lineRule="auto"/>
        <w:rPr>
          <w:color w:val="000000"/>
        </w:rPr>
      </w:pPr>
      <w:r w:rsidRPr="00E2395F">
        <w:rPr>
          <w:color w:val="000000"/>
        </w:rPr>
        <w:t xml:space="preserve">         2.  Тернова П.И.  назначить управляющим  Колонского  отделения  з/совхоза  с 24 февраля 1961 г.</w:t>
      </w:r>
    </w:p>
    <w:p w:rsidR="007506A9" w:rsidRPr="00E2395F" w:rsidRDefault="007506A9" w:rsidP="005D123B">
      <w:pPr>
        <w:spacing w:after="0" w:line="240" w:lineRule="auto"/>
        <w:rPr>
          <w:color w:val="000000"/>
        </w:rPr>
      </w:pPr>
      <w:r w:rsidRPr="00E2395F">
        <w:rPr>
          <w:color w:val="000000"/>
        </w:rPr>
        <w:t xml:space="preserve">         3.   Авдеева М.С.  назначить  управляющим  Макаровского отделения з/ совхоза с  24 февраля 1961г.</w:t>
      </w:r>
    </w:p>
    <w:p w:rsidR="007506A9" w:rsidRPr="00E2395F" w:rsidRDefault="007506A9" w:rsidP="005D123B">
      <w:pPr>
        <w:spacing w:after="0" w:line="240" w:lineRule="auto"/>
        <w:rPr>
          <w:color w:val="000000"/>
        </w:rPr>
      </w:pPr>
      <w:r w:rsidRPr="00E2395F">
        <w:rPr>
          <w:color w:val="000000"/>
        </w:rPr>
        <w:t xml:space="preserve">         4. Ткаченко Д.А.  назначить управляющим  Шеломковского отделения  с 25 февраля 1961г.</w:t>
      </w:r>
    </w:p>
    <w:p w:rsidR="007506A9" w:rsidRPr="00E2395F" w:rsidRDefault="007506A9" w:rsidP="005D123B">
      <w:pPr>
        <w:spacing w:after="0" w:line="240" w:lineRule="auto"/>
        <w:rPr>
          <w:color w:val="000000"/>
        </w:rPr>
      </w:pPr>
      <w:r w:rsidRPr="00E2395F">
        <w:rPr>
          <w:color w:val="000000"/>
        </w:rPr>
        <w:t xml:space="preserve">         5. Шаталова М.А. назначить  управляющим  Покровского отделения з/совхоза  с 25 февраля 1961г.</w:t>
      </w:r>
    </w:p>
    <w:p w:rsidR="007506A9" w:rsidRPr="00E2395F" w:rsidRDefault="007506A9" w:rsidP="005D123B">
      <w:pPr>
        <w:spacing w:after="0" w:line="240" w:lineRule="auto"/>
        <w:rPr>
          <w:color w:val="000000"/>
        </w:rPr>
      </w:pPr>
      <w:r w:rsidRPr="00E2395F">
        <w:rPr>
          <w:color w:val="000000"/>
        </w:rPr>
        <w:t xml:space="preserve">         6.  Шилова М.С.  назначить управляющим  Канарайского   отделения  совхоза с 25 февраля 1961г.</w:t>
      </w:r>
    </w:p>
    <w:p w:rsidR="007506A9" w:rsidRPr="00E2395F" w:rsidRDefault="007506A9" w:rsidP="005D123B">
      <w:pPr>
        <w:spacing w:after="0" w:line="240" w:lineRule="auto"/>
        <w:rPr>
          <w:color w:val="000000"/>
        </w:rPr>
      </w:pPr>
      <w:r w:rsidRPr="00E2395F">
        <w:rPr>
          <w:color w:val="000000"/>
        </w:rPr>
        <w:t xml:space="preserve">         7.  Мерзлякова М.Г. назначить управляющим   Топольского отделения совхоза с 25 февраля 1961г.</w:t>
      </w:r>
    </w:p>
    <w:p w:rsidR="007506A9" w:rsidRPr="00E2395F" w:rsidRDefault="007506A9" w:rsidP="005D123B">
      <w:pPr>
        <w:spacing w:after="0" w:line="240" w:lineRule="auto"/>
        <w:rPr>
          <w:color w:val="000000"/>
        </w:rPr>
      </w:pPr>
      <w:r w:rsidRPr="00E2395F">
        <w:rPr>
          <w:color w:val="000000"/>
        </w:rPr>
        <w:t xml:space="preserve">         8.  Турова И.А.  назначить   управляющим   Борковского  отделения совхоза с 25 февраля 1961г.</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/Попов А.И./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pPr>
    </w:p>
    <w:p w:rsidR="007506A9" w:rsidRPr="00E2395F" w:rsidRDefault="007506A9" w:rsidP="005D123B">
      <w:pPr>
        <w:spacing w:after="0" w:line="240" w:lineRule="auto"/>
        <w:jc w:val="center"/>
        <w:rPr>
          <w:color w:val="000000"/>
        </w:rPr>
      </w:pPr>
      <w:r w:rsidRPr="00E2395F">
        <w:rPr>
          <w:color w:val="000000"/>
        </w:rPr>
        <w:t>Приказ № 7</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6 марта 1961 г.</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Присвоить отделениям совхоза следующую нумерацию:</w:t>
      </w:r>
    </w:p>
    <w:p w:rsidR="007506A9" w:rsidRPr="00E2395F" w:rsidRDefault="007506A9" w:rsidP="005D123B">
      <w:pPr>
        <w:spacing w:after="0" w:line="240" w:lineRule="auto"/>
        <w:rPr>
          <w:color w:val="000000"/>
        </w:rPr>
      </w:pPr>
      <w:r w:rsidRPr="00E2395F">
        <w:rPr>
          <w:color w:val="000000"/>
        </w:rPr>
        <w:t xml:space="preserve">        1.   Денисовское отделение №1 (д. Денисово, д. Сельчуки д. Максимовка, д. Кондратьево)</w:t>
      </w:r>
    </w:p>
    <w:p w:rsidR="007506A9" w:rsidRPr="00E2395F" w:rsidRDefault="007506A9" w:rsidP="005D123B">
      <w:pPr>
        <w:spacing w:after="0" w:line="240" w:lineRule="auto"/>
        <w:rPr>
          <w:color w:val="000000"/>
        </w:rPr>
      </w:pPr>
      <w:r w:rsidRPr="00E2395F">
        <w:rPr>
          <w:color w:val="000000"/>
        </w:rPr>
        <w:t xml:space="preserve">        2.  Макаровское отделение №2 (д. Макарово,д. Степаново)</w:t>
      </w:r>
    </w:p>
    <w:p w:rsidR="007506A9" w:rsidRPr="00E2395F" w:rsidRDefault="007506A9" w:rsidP="005D123B">
      <w:pPr>
        <w:spacing w:after="0" w:line="240" w:lineRule="auto"/>
        <w:rPr>
          <w:color w:val="000000"/>
        </w:rPr>
      </w:pPr>
      <w:r w:rsidRPr="00E2395F">
        <w:rPr>
          <w:color w:val="000000"/>
        </w:rPr>
        <w:t xml:space="preserve">        3.  Шеломковское  отделение №3 (д. Шеломки,д. Рассол)</w:t>
      </w:r>
    </w:p>
    <w:p w:rsidR="007506A9" w:rsidRPr="00E2395F" w:rsidRDefault="007506A9" w:rsidP="005D123B">
      <w:pPr>
        <w:spacing w:after="0" w:line="240" w:lineRule="auto"/>
        <w:rPr>
          <w:color w:val="000000"/>
        </w:rPr>
      </w:pPr>
      <w:r w:rsidRPr="00E2395F">
        <w:rPr>
          <w:color w:val="000000"/>
        </w:rPr>
        <w:t xml:space="preserve">        4.  Покровское отделение №4 (д. Покровка, д. Райск,  д. Тарай, д.Батов)</w:t>
      </w:r>
    </w:p>
    <w:p w:rsidR="007506A9" w:rsidRPr="00E2395F" w:rsidRDefault="007506A9" w:rsidP="005D123B">
      <w:pPr>
        <w:spacing w:after="0" w:line="240" w:lineRule="auto"/>
        <w:rPr>
          <w:color w:val="000000"/>
        </w:rPr>
      </w:pPr>
      <w:r w:rsidRPr="00E2395F">
        <w:rPr>
          <w:color w:val="000000"/>
        </w:rPr>
        <w:t xml:space="preserve">        5.  Канарайское отделение №5 (д. Канарай, д. Маравинск,  д. Ломок, д. Б-Степь, д. С-Колон)</w:t>
      </w:r>
    </w:p>
    <w:p w:rsidR="007506A9" w:rsidRPr="00E2395F" w:rsidRDefault="007506A9" w:rsidP="005D123B">
      <w:pPr>
        <w:spacing w:after="0" w:line="240" w:lineRule="auto"/>
        <w:rPr>
          <w:color w:val="000000"/>
        </w:rPr>
      </w:pPr>
      <w:r w:rsidRPr="00E2395F">
        <w:rPr>
          <w:color w:val="000000"/>
        </w:rPr>
        <w:t xml:space="preserve">        6.  Борковское отделение №6 (д. Борки)</w:t>
      </w:r>
    </w:p>
    <w:p w:rsidR="007506A9" w:rsidRPr="00E2395F" w:rsidRDefault="007506A9" w:rsidP="005D123B">
      <w:pPr>
        <w:spacing w:after="0" w:line="240" w:lineRule="auto"/>
        <w:rPr>
          <w:color w:val="000000"/>
        </w:rPr>
      </w:pPr>
      <w:r w:rsidRPr="00E2395F">
        <w:rPr>
          <w:color w:val="000000"/>
        </w:rPr>
        <w:t xml:space="preserve">        7.  Колонское отделение №7 (д. Колон)</w:t>
      </w:r>
    </w:p>
    <w:p w:rsidR="007506A9" w:rsidRPr="00E2395F" w:rsidRDefault="007506A9" w:rsidP="005D123B">
      <w:pPr>
        <w:spacing w:after="0" w:line="240" w:lineRule="auto"/>
        <w:rPr>
          <w:color w:val="000000"/>
        </w:rPr>
      </w:pPr>
      <w:r w:rsidRPr="00E2395F">
        <w:rPr>
          <w:color w:val="000000"/>
        </w:rPr>
        <w:t xml:space="preserve">        8.  Топольское отделение №8 (д. Топол)</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/Попов А.И./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jc w:val="center"/>
        <w:rPr>
          <w:color w:val="000000"/>
        </w:rPr>
      </w:pPr>
      <w:r w:rsidRPr="00E2395F">
        <w:rPr>
          <w:color w:val="000000"/>
        </w:rPr>
        <w:t>Приказ № 78</w:t>
      </w:r>
    </w:p>
    <w:p w:rsidR="007506A9" w:rsidRPr="00E2395F" w:rsidRDefault="007506A9" w:rsidP="005D123B">
      <w:pPr>
        <w:spacing w:after="0" w:line="240" w:lineRule="auto"/>
        <w:jc w:val="center"/>
        <w:rPr>
          <w:color w:val="000000"/>
        </w:rPr>
      </w:pPr>
      <w:r w:rsidRPr="00E2395F">
        <w:rPr>
          <w:color w:val="000000"/>
        </w:rPr>
        <w:t>По   Денисовскому    зерносовхозу</w:t>
      </w:r>
    </w:p>
    <w:p w:rsidR="007506A9" w:rsidRPr="00E2395F" w:rsidRDefault="007506A9" w:rsidP="005D123B">
      <w:pPr>
        <w:spacing w:after="0" w:line="240" w:lineRule="auto"/>
        <w:rPr>
          <w:color w:val="000000"/>
        </w:rPr>
      </w:pPr>
      <w:r w:rsidRPr="00E2395F">
        <w:rPr>
          <w:color w:val="000000"/>
        </w:rPr>
        <w:t>с. Денисово                                                                             от 27 марта 1963 г В связи с разделом  з/совхоза</w:t>
      </w:r>
    </w:p>
    <w:p w:rsidR="007506A9" w:rsidRPr="00E2395F" w:rsidRDefault="007506A9" w:rsidP="005D123B">
      <w:pPr>
        <w:spacing w:after="0" w:line="240" w:lineRule="auto"/>
        <w:rPr>
          <w:color w:val="000000"/>
        </w:rPr>
      </w:pPr>
      <w:r w:rsidRPr="00E2395F">
        <w:rPr>
          <w:color w:val="000000"/>
        </w:rPr>
        <w:t>Приказываю:</w:t>
      </w:r>
    </w:p>
    <w:p w:rsidR="007506A9" w:rsidRPr="00E2395F" w:rsidRDefault="007506A9" w:rsidP="005D123B">
      <w:pPr>
        <w:spacing w:after="0" w:line="240" w:lineRule="auto"/>
        <w:rPr>
          <w:color w:val="000000"/>
        </w:rPr>
      </w:pPr>
      <w:r w:rsidRPr="00E2395F">
        <w:rPr>
          <w:color w:val="000000"/>
        </w:rPr>
        <w:t>Впредь   именовать:</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1.   Денисовское отделение №1 (д. Денисово)</w:t>
      </w:r>
    </w:p>
    <w:p w:rsidR="007506A9" w:rsidRPr="00E2395F" w:rsidRDefault="007506A9" w:rsidP="005D123B">
      <w:pPr>
        <w:spacing w:after="0" w:line="240" w:lineRule="auto"/>
        <w:rPr>
          <w:color w:val="000000"/>
        </w:rPr>
      </w:pPr>
      <w:r w:rsidRPr="00E2395F">
        <w:rPr>
          <w:color w:val="000000"/>
        </w:rPr>
        <w:t xml:space="preserve">        2.   Кондратьевское отделение №2 (д. Кондратьево)</w:t>
      </w:r>
    </w:p>
    <w:p w:rsidR="007506A9" w:rsidRPr="00E2395F" w:rsidRDefault="007506A9" w:rsidP="005D123B">
      <w:pPr>
        <w:spacing w:after="0" w:line="240" w:lineRule="auto"/>
        <w:rPr>
          <w:color w:val="000000"/>
        </w:rPr>
      </w:pPr>
      <w:r w:rsidRPr="00E2395F">
        <w:rPr>
          <w:color w:val="000000"/>
        </w:rPr>
        <w:t xml:space="preserve">        3.  Топольское  отделение №3 (д. Топол)</w:t>
      </w:r>
    </w:p>
    <w:p w:rsidR="007506A9" w:rsidRPr="00E2395F" w:rsidRDefault="007506A9" w:rsidP="005D123B">
      <w:pPr>
        <w:spacing w:after="0" w:line="240" w:lineRule="auto"/>
        <w:rPr>
          <w:color w:val="000000"/>
        </w:rPr>
      </w:pPr>
      <w:r w:rsidRPr="00E2395F">
        <w:rPr>
          <w:color w:val="000000"/>
        </w:rPr>
        <w:t xml:space="preserve">        4.  Колонское  отделение №4 (д. Колон) </w:t>
      </w:r>
    </w:p>
    <w:p w:rsidR="007506A9" w:rsidRPr="00E2395F" w:rsidRDefault="007506A9" w:rsidP="005D123B">
      <w:pPr>
        <w:spacing w:after="0" w:line="240" w:lineRule="auto"/>
        <w:rPr>
          <w:color w:val="000000"/>
        </w:rPr>
      </w:pPr>
      <w:r w:rsidRPr="00E2395F">
        <w:rPr>
          <w:color w:val="000000"/>
        </w:rPr>
        <w:t xml:space="preserve">        5.  Борковское отделение №5 (д. Борки)</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rPr>
          <w:color w:val="000000"/>
        </w:rPr>
      </w:pPr>
      <w:r w:rsidRPr="00E2395F">
        <w:rPr>
          <w:color w:val="000000"/>
        </w:rPr>
        <w:t xml:space="preserve">    Директор  з/совхоза                          роспись                      /Ефимов Н.С./</w:t>
      </w:r>
    </w:p>
    <w:p w:rsidR="007506A9" w:rsidRPr="00E2395F" w:rsidRDefault="007506A9" w:rsidP="005D123B">
      <w:pPr>
        <w:spacing w:after="0" w:line="240" w:lineRule="auto"/>
        <w:rPr>
          <w:color w:val="000000"/>
        </w:rPr>
      </w:pPr>
    </w:p>
    <w:p w:rsidR="007506A9" w:rsidRPr="00E2395F" w:rsidRDefault="007506A9" w:rsidP="005D123B">
      <w:pPr>
        <w:spacing w:after="0" w:line="240" w:lineRule="auto"/>
      </w:pP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s>
        <w:spacing w:after="0" w:line="240" w:lineRule="auto"/>
        <w:ind w:left="93"/>
        <w:jc w:val="center"/>
        <w:rPr>
          <w:b/>
          <w:bCs/>
          <w:color w:val="000000"/>
          <w:sz w:val="28"/>
          <w:szCs w:val="28"/>
        </w:rPr>
      </w:pPr>
      <w:r w:rsidRPr="00E2395F">
        <w:rPr>
          <w:b/>
          <w:bCs/>
          <w:color w:val="000000"/>
          <w:sz w:val="28"/>
          <w:szCs w:val="28"/>
        </w:rPr>
        <w:t>Награждённые орденами и медалями</w:t>
      </w:r>
    </w:p>
    <w:p w:rsidR="007506A9" w:rsidRPr="00E2395F" w:rsidRDefault="007506A9" w:rsidP="005D123B">
      <w:pPr>
        <w:tabs>
          <w:tab w:val="left" w:pos="673"/>
        </w:tabs>
        <w:spacing w:after="0" w:line="240" w:lineRule="auto"/>
        <w:ind w:left="93"/>
        <w:jc w:val="center"/>
        <w:rPr>
          <w:b/>
          <w:bCs/>
          <w:color w:val="000000"/>
          <w:sz w:val="28"/>
          <w:szCs w:val="28"/>
        </w:rPr>
      </w:pPr>
      <w:r w:rsidRPr="00E2395F">
        <w:rPr>
          <w:b/>
          <w:bCs/>
          <w:color w:val="000000"/>
          <w:sz w:val="28"/>
          <w:szCs w:val="28"/>
        </w:rPr>
        <w:t>по Денисовскому совхозу</w:t>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b/>
          <w:bCs/>
          <w:color w:val="000000"/>
        </w:rPr>
        <w:t>Орден Ленина</w:t>
      </w:r>
      <w:r w:rsidRPr="00E2395F">
        <w:rPr>
          <w:b/>
          <w:bCs/>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Никитин Степан Сергеевич                                   директор совхоза</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Васильев Фёдор Васильевич                                тракторист 5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3.</w:t>
      </w:r>
      <w:r w:rsidRPr="00E2395F">
        <w:rPr>
          <w:color w:val="000000"/>
        </w:rPr>
        <w:tab/>
        <w:t>Письменко Анатолий Николаевич                       бр-р пол-ва 3отд.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4.</w:t>
      </w:r>
      <w:r w:rsidRPr="00E2395F">
        <w:rPr>
          <w:color w:val="000000"/>
        </w:rPr>
        <w:tab/>
        <w:t>Письменный Анатолий Павлович                         тракторист МТС</w:t>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b/>
          <w:bCs/>
          <w:color w:val="000000"/>
        </w:rPr>
        <w:t>Орден Трудового Красного Знамени</w:t>
      </w:r>
      <w:r w:rsidRPr="00E2395F">
        <w:rPr>
          <w:b/>
          <w:bCs/>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Ширко Клавдия Кузьминична                          доярка 4отделения</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Волошанин Пётр Романович                            комбайнер 3отд.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3.</w:t>
      </w:r>
      <w:r w:rsidRPr="00E2395F">
        <w:rPr>
          <w:color w:val="000000"/>
        </w:rPr>
        <w:tab/>
        <w:t>Соколов Иван Семёнович                                  комбайнер 4отд.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4.</w:t>
      </w:r>
      <w:r w:rsidRPr="00E2395F">
        <w:rPr>
          <w:color w:val="000000"/>
        </w:rPr>
        <w:tab/>
        <w:t>Маслов Иван Михайлович</w:t>
      </w:r>
      <w:r w:rsidRPr="00E2395F">
        <w:rPr>
          <w:color w:val="000000"/>
        </w:rPr>
        <w:tab/>
        <w:t>тр-ст 3отд.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5.</w:t>
      </w:r>
      <w:r w:rsidRPr="00E2395F">
        <w:rPr>
          <w:color w:val="000000"/>
        </w:rPr>
        <w:tab/>
        <w:t>Мерзляков Максим  Григорьевич             управляющий отд.№3</w:t>
      </w:r>
    </w:p>
    <w:p w:rsidR="007506A9" w:rsidRPr="00E2395F" w:rsidRDefault="007506A9" w:rsidP="005D123B">
      <w:pPr>
        <w:tabs>
          <w:tab w:val="left" w:pos="673"/>
          <w:tab w:val="left" w:pos="5233"/>
        </w:tabs>
        <w:spacing w:after="0" w:line="240" w:lineRule="auto"/>
        <w:ind w:left="93"/>
        <w:rPr>
          <w:color w:val="000000"/>
        </w:rPr>
      </w:pPr>
      <w:r w:rsidRPr="00E2395F">
        <w:rPr>
          <w:color w:val="000000"/>
        </w:rPr>
        <w:t>6.</w:t>
      </w:r>
      <w:r w:rsidRPr="00E2395F">
        <w:rPr>
          <w:color w:val="000000"/>
        </w:rPr>
        <w:tab/>
        <w:t>Дворяткин Виталий Васильевич                 управляющий отд.1</w:t>
      </w:r>
    </w:p>
    <w:p w:rsidR="007506A9" w:rsidRPr="00E2395F" w:rsidRDefault="007506A9" w:rsidP="005D123B">
      <w:pPr>
        <w:tabs>
          <w:tab w:val="left" w:pos="673"/>
          <w:tab w:val="left" w:pos="5233"/>
        </w:tabs>
        <w:spacing w:after="0" w:line="240" w:lineRule="auto"/>
        <w:ind w:left="93"/>
        <w:rPr>
          <w:color w:val="000000"/>
        </w:rPr>
      </w:pPr>
      <w:r w:rsidRPr="00E2395F">
        <w:rPr>
          <w:color w:val="000000"/>
        </w:rPr>
        <w:t>7.</w:t>
      </w:r>
      <w:r w:rsidRPr="00E2395F">
        <w:rPr>
          <w:color w:val="000000"/>
        </w:rPr>
        <w:tab/>
        <w:t>Ширко Виктор Прокопьевич</w:t>
      </w:r>
      <w:r w:rsidRPr="00E2395F">
        <w:rPr>
          <w:color w:val="000000"/>
        </w:rPr>
        <w:tab/>
        <w:t>скотник  4отд.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8.</w:t>
      </w:r>
      <w:r w:rsidRPr="00E2395F">
        <w:rPr>
          <w:color w:val="000000"/>
        </w:rPr>
        <w:tab/>
        <w:t>Антипов Семён Михайлович</w:t>
      </w:r>
      <w:r w:rsidRPr="00E2395F">
        <w:rPr>
          <w:color w:val="000000"/>
        </w:rPr>
        <w:tab/>
        <w:t>тракторист</w:t>
      </w:r>
    </w:p>
    <w:p w:rsidR="007506A9" w:rsidRPr="00E2395F" w:rsidRDefault="007506A9" w:rsidP="005D123B">
      <w:pPr>
        <w:tabs>
          <w:tab w:val="left" w:pos="673"/>
          <w:tab w:val="left" w:pos="5233"/>
        </w:tabs>
        <w:spacing w:after="0" w:line="240" w:lineRule="auto"/>
        <w:ind w:left="93"/>
        <w:rPr>
          <w:color w:val="000000"/>
        </w:rPr>
      </w:pPr>
      <w:r w:rsidRPr="00E2395F">
        <w:rPr>
          <w:color w:val="000000"/>
        </w:rPr>
        <w:t>9.</w:t>
      </w:r>
      <w:r w:rsidRPr="00E2395F">
        <w:rPr>
          <w:color w:val="000000"/>
        </w:rPr>
        <w:tab/>
        <w:t>Владимиров Иван Васильевич                     комбайнер МТС</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10.</w:t>
      </w:r>
      <w:r w:rsidRPr="00E2395F">
        <w:rPr>
          <w:color w:val="000000"/>
        </w:rPr>
        <w:tab/>
        <w:t>Семёнов Николай Гаврилович                      комбайнер МТС</w:t>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b/>
          <w:bCs/>
          <w:color w:val="000000"/>
        </w:rPr>
        <w:t>Орден  "Знак Почёта"</w:t>
      </w:r>
      <w:r w:rsidRPr="00E2395F">
        <w:rPr>
          <w:b/>
          <w:bCs/>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Владимирова Нина Тимофеевна</w:t>
      </w:r>
      <w:r w:rsidRPr="00E2395F">
        <w:rPr>
          <w:color w:val="000000"/>
        </w:rPr>
        <w:tab/>
        <w:t>доярка 3отд.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Кожевникова Юлия Евлампиевна</w:t>
      </w:r>
      <w:r w:rsidRPr="00E2395F">
        <w:rPr>
          <w:color w:val="000000"/>
        </w:rPr>
        <w:tab/>
        <w:t>доярка1отд.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3.</w:t>
      </w:r>
      <w:r w:rsidRPr="00E2395F">
        <w:rPr>
          <w:color w:val="000000"/>
        </w:rPr>
        <w:tab/>
        <w:t>Зубов Павел Игнатьевич</w:t>
      </w:r>
      <w:r w:rsidRPr="00E2395F">
        <w:rPr>
          <w:color w:val="000000"/>
        </w:rPr>
        <w:tab/>
        <w:t>тр-ст 4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4.</w:t>
      </w:r>
      <w:r w:rsidRPr="00E2395F">
        <w:rPr>
          <w:color w:val="000000"/>
        </w:rPr>
        <w:tab/>
        <w:t>Сухарев Михаил Григорьевич</w:t>
      </w:r>
      <w:r w:rsidRPr="00E2395F">
        <w:rPr>
          <w:color w:val="000000"/>
        </w:rPr>
        <w:tab/>
        <w:t>тр-ст 2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5.</w:t>
      </w:r>
      <w:r w:rsidRPr="00E2395F">
        <w:rPr>
          <w:color w:val="000000"/>
        </w:rPr>
        <w:tab/>
        <w:t>Науменко Иван Никанорович                               комбайнер 1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6.</w:t>
      </w:r>
      <w:r w:rsidRPr="00E2395F">
        <w:rPr>
          <w:color w:val="000000"/>
        </w:rPr>
        <w:tab/>
        <w:t>Никитин Степан Сергеевич</w:t>
      </w:r>
      <w:r w:rsidRPr="00E2395F">
        <w:rPr>
          <w:color w:val="000000"/>
        </w:rPr>
        <w:tab/>
        <w:t>директор</w:t>
      </w:r>
    </w:p>
    <w:p w:rsidR="007506A9" w:rsidRPr="00E2395F" w:rsidRDefault="007506A9" w:rsidP="005D123B">
      <w:pPr>
        <w:tabs>
          <w:tab w:val="left" w:pos="673"/>
          <w:tab w:val="left" w:pos="5233"/>
        </w:tabs>
        <w:spacing w:after="0" w:line="240" w:lineRule="auto"/>
        <w:ind w:left="93"/>
        <w:rPr>
          <w:color w:val="000000"/>
        </w:rPr>
      </w:pPr>
      <w:r w:rsidRPr="00E2395F">
        <w:rPr>
          <w:color w:val="000000"/>
        </w:rPr>
        <w:t>7.</w:t>
      </w:r>
      <w:r w:rsidRPr="00E2395F">
        <w:rPr>
          <w:color w:val="000000"/>
        </w:rPr>
        <w:tab/>
        <w:t>Добролюбова Елена Фёдоровна</w:t>
      </w:r>
      <w:r w:rsidRPr="00E2395F">
        <w:rPr>
          <w:color w:val="000000"/>
        </w:rPr>
        <w:tab/>
        <w:t>бригадир 6отд.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8.</w:t>
      </w:r>
      <w:r w:rsidRPr="00E2395F">
        <w:rPr>
          <w:color w:val="000000"/>
        </w:rPr>
        <w:tab/>
        <w:t>Болдырев Владимир Дмитриевич</w:t>
      </w:r>
      <w:r w:rsidRPr="00E2395F">
        <w:rPr>
          <w:color w:val="000000"/>
        </w:rPr>
        <w:tab/>
        <w:t>гл.агроном</w:t>
      </w:r>
    </w:p>
    <w:p w:rsidR="007506A9" w:rsidRPr="00E2395F" w:rsidRDefault="007506A9" w:rsidP="005D123B">
      <w:pPr>
        <w:tabs>
          <w:tab w:val="left" w:pos="673"/>
          <w:tab w:val="left" w:pos="5233"/>
        </w:tabs>
        <w:spacing w:after="0" w:line="240" w:lineRule="auto"/>
        <w:ind w:left="93"/>
        <w:rPr>
          <w:color w:val="000000"/>
        </w:rPr>
      </w:pPr>
      <w:r w:rsidRPr="00E2395F">
        <w:rPr>
          <w:color w:val="000000"/>
        </w:rPr>
        <w:t>9.</w:t>
      </w:r>
      <w:r w:rsidRPr="00E2395F">
        <w:rPr>
          <w:color w:val="000000"/>
        </w:rPr>
        <w:tab/>
        <w:t>Ягодин Сергей Павлович                           бригадир полев-ва 2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10.</w:t>
      </w:r>
      <w:r w:rsidRPr="00E2395F">
        <w:rPr>
          <w:color w:val="000000"/>
        </w:rPr>
        <w:tab/>
        <w:t>Злобин Александр Сергеевич</w:t>
      </w:r>
      <w:r w:rsidRPr="00E2395F">
        <w:rPr>
          <w:color w:val="000000"/>
        </w:rPr>
        <w:tab/>
        <w:t>кузнец 5отд.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11.</w:t>
      </w:r>
      <w:r w:rsidRPr="00E2395F">
        <w:rPr>
          <w:color w:val="000000"/>
        </w:rPr>
        <w:tab/>
        <w:t>Брылёв Василий Никитич                          комбайнер 1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12.</w:t>
      </w:r>
      <w:r w:rsidRPr="00E2395F">
        <w:rPr>
          <w:color w:val="000000"/>
        </w:rPr>
        <w:tab/>
        <w:t>Маслов Иван Михайлович                        тракторист 3отд.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13.</w:t>
      </w:r>
      <w:r w:rsidRPr="00E2395F">
        <w:rPr>
          <w:color w:val="000000"/>
        </w:rPr>
        <w:tab/>
        <w:t>Турков Алексей Васильевич                      управляющий 6отд.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14.</w:t>
      </w:r>
      <w:r w:rsidRPr="00E2395F">
        <w:rPr>
          <w:color w:val="000000"/>
        </w:rPr>
        <w:tab/>
        <w:t>Юрласов Валентин Михайлович               тракторист МТС</w:t>
      </w:r>
    </w:p>
    <w:p w:rsidR="007506A9" w:rsidRPr="00E2395F" w:rsidRDefault="007506A9" w:rsidP="005D123B">
      <w:pPr>
        <w:tabs>
          <w:tab w:val="left" w:pos="673"/>
          <w:tab w:val="left" w:pos="5233"/>
        </w:tabs>
        <w:spacing w:after="0" w:line="240" w:lineRule="auto"/>
        <w:ind w:left="93"/>
        <w:rPr>
          <w:color w:val="000000"/>
        </w:rPr>
      </w:pPr>
      <w:r w:rsidRPr="00E2395F">
        <w:rPr>
          <w:color w:val="000000"/>
        </w:rPr>
        <w:t> </w:t>
      </w:r>
      <w:r w:rsidRPr="00E2395F">
        <w:rPr>
          <w:color w:val="000000"/>
        </w:rPr>
        <w:tab/>
        <w:t> </w:t>
      </w:r>
      <w:r w:rsidRPr="00E2395F">
        <w:rPr>
          <w:color w:val="000000"/>
        </w:rPr>
        <w:tab/>
        <w:t> </w:t>
      </w:r>
    </w:p>
    <w:p w:rsidR="007506A9" w:rsidRPr="00E2395F" w:rsidRDefault="007506A9" w:rsidP="005D123B">
      <w:pPr>
        <w:tabs>
          <w:tab w:val="left" w:pos="673"/>
          <w:tab w:val="left" w:pos="5233"/>
        </w:tabs>
        <w:spacing w:after="0" w:line="240" w:lineRule="auto"/>
        <w:ind w:left="93"/>
        <w:rPr>
          <w:color w:val="000000"/>
        </w:rPr>
      </w:pPr>
      <w:r w:rsidRPr="00E2395F">
        <w:rPr>
          <w:color w:val="000000"/>
        </w:rPr>
        <w:t> </w:t>
      </w:r>
      <w:r w:rsidRPr="00E2395F">
        <w:rPr>
          <w:color w:val="000000"/>
        </w:rPr>
        <w:tab/>
      </w:r>
      <w:r w:rsidRPr="00E2395F">
        <w:rPr>
          <w:b/>
          <w:bCs/>
          <w:color w:val="000000"/>
        </w:rPr>
        <w:t>Орден Октябрьской Революции</w:t>
      </w:r>
      <w:r w:rsidRPr="00E2395F">
        <w:rPr>
          <w:b/>
          <w:bCs/>
          <w:color w:val="000000"/>
        </w:rPr>
        <w:tab/>
      </w:r>
      <w:r w:rsidRPr="00E2395F">
        <w:rPr>
          <w:color w:val="000000"/>
        </w:rPr>
        <w:t> </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Добролюбова Елена Фёдоровна</w:t>
      </w:r>
      <w:r w:rsidRPr="00E2395F">
        <w:rPr>
          <w:color w:val="000000"/>
        </w:rPr>
        <w:tab/>
        <w:t>бригадир 6отд.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 </w:t>
      </w:r>
      <w:r w:rsidRPr="00E2395F">
        <w:rPr>
          <w:color w:val="000000"/>
        </w:rPr>
        <w:tab/>
        <w:t> </w:t>
      </w:r>
      <w:r w:rsidRPr="00E2395F">
        <w:rPr>
          <w:color w:val="000000"/>
        </w:rPr>
        <w:tab/>
        <w:t> </w:t>
      </w:r>
    </w:p>
    <w:p w:rsidR="007506A9" w:rsidRPr="00E2395F" w:rsidRDefault="007506A9" w:rsidP="005D123B">
      <w:pPr>
        <w:tabs>
          <w:tab w:val="left" w:pos="673"/>
          <w:tab w:val="left" w:pos="5233"/>
        </w:tabs>
        <w:spacing w:after="0" w:line="240" w:lineRule="auto"/>
        <w:ind w:left="93"/>
        <w:rPr>
          <w:color w:val="000000"/>
        </w:rPr>
      </w:pPr>
      <w:r w:rsidRPr="00E2395F">
        <w:rPr>
          <w:color w:val="000000"/>
        </w:rPr>
        <w:t> </w:t>
      </w:r>
      <w:r w:rsidRPr="00E2395F">
        <w:rPr>
          <w:color w:val="000000"/>
        </w:rPr>
        <w:tab/>
      </w:r>
      <w:r w:rsidRPr="00E2395F">
        <w:rPr>
          <w:b/>
          <w:bCs/>
          <w:color w:val="000000"/>
        </w:rPr>
        <w:t>Орден Трудовой Славы 3 степени</w:t>
      </w:r>
      <w:r w:rsidRPr="00E2395F">
        <w:rPr>
          <w:b/>
          <w:bCs/>
          <w:color w:val="000000"/>
        </w:rPr>
        <w:tab/>
      </w:r>
      <w:r w:rsidRPr="00E2395F">
        <w:rPr>
          <w:color w:val="000000"/>
        </w:rPr>
        <w:t> </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Жуков Октябрь Павлович</w:t>
      </w:r>
      <w:r w:rsidRPr="00E2395F">
        <w:rPr>
          <w:color w:val="000000"/>
        </w:rPr>
        <w:tab/>
        <w:t>шофёр</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Соловьёва Нина Александровна</w:t>
      </w:r>
      <w:r w:rsidRPr="00E2395F">
        <w:rPr>
          <w:color w:val="000000"/>
        </w:rPr>
        <w:tab/>
        <w:t>доярка 4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3.</w:t>
      </w:r>
      <w:r w:rsidRPr="00E2395F">
        <w:rPr>
          <w:color w:val="000000"/>
        </w:rPr>
        <w:tab/>
        <w:t>Милкин Иван Иванович</w:t>
      </w:r>
      <w:r w:rsidRPr="00E2395F">
        <w:rPr>
          <w:color w:val="000000"/>
        </w:rPr>
        <w:tab/>
        <w:t>водитель</w:t>
      </w:r>
    </w:p>
    <w:p w:rsidR="007506A9" w:rsidRPr="00E2395F" w:rsidRDefault="007506A9" w:rsidP="005D123B">
      <w:pPr>
        <w:tabs>
          <w:tab w:val="left" w:pos="673"/>
          <w:tab w:val="left" w:pos="5233"/>
        </w:tabs>
        <w:spacing w:after="0" w:line="240" w:lineRule="auto"/>
        <w:ind w:left="93"/>
        <w:rPr>
          <w:color w:val="000000"/>
        </w:rPr>
      </w:pPr>
      <w:r w:rsidRPr="00E2395F">
        <w:rPr>
          <w:color w:val="000000"/>
        </w:rPr>
        <w:t>4.</w:t>
      </w:r>
      <w:r w:rsidRPr="00E2395F">
        <w:rPr>
          <w:color w:val="000000"/>
        </w:rPr>
        <w:tab/>
        <w:t>Егоров Владимир Иванович                           комбайнер 5отд.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5.</w:t>
      </w:r>
      <w:r w:rsidRPr="00E2395F">
        <w:rPr>
          <w:color w:val="000000"/>
        </w:rPr>
        <w:tab/>
        <w:t xml:space="preserve">Матюшенко Тамара Стефановна </w:t>
      </w:r>
      <w:r w:rsidRPr="00E2395F">
        <w:rPr>
          <w:color w:val="000000"/>
        </w:rPr>
        <w:tab/>
        <w:t>доярка 4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6.</w:t>
      </w:r>
      <w:r w:rsidRPr="00E2395F">
        <w:rPr>
          <w:color w:val="000000"/>
        </w:rPr>
        <w:tab/>
        <w:t>Трофимов Владимир Владимирович           комбайнер 3отд.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b/>
          <w:bCs/>
          <w:color w:val="000000"/>
        </w:rPr>
        <w:t>Медаль за " Доблестный труд"</w:t>
      </w:r>
      <w:r w:rsidRPr="00E2395F">
        <w:rPr>
          <w:b/>
          <w:bCs/>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Владимирова Виктория Степановна</w:t>
      </w:r>
      <w:r w:rsidRPr="00E2395F">
        <w:rPr>
          <w:color w:val="000000"/>
        </w:rPr>
        <w:tab/>
        <w:t>доярка 1отд.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 xml:space="preserve">Гурбина Анастасия Николаевна </w:t>
      </w:r>
      <w:r w:rsidRPr="00E2395F">
        <w:rPr>
          <w:color w:val="000000"/>
        </w:rPr>
        <w:tab/>
        <w:t>доярка 1отд.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b/>
          <w:bCs/>
          <w:color w:val="000000"/>
        </w:rPr>
        <w:t>Медаль за "Трудовое отличие"</w:t>
      </w:r>
      <w:r w:rsidRPr="00E2395F">
        <w:rPr>
          <w:b/>
          <w:bCs/>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Сусура Мария Алексеевна</w:t>
      </w:r>
      <w:r w:rsidRPr="00E2395F">
        <w:rPr>
          <w:color w:val="000000"/>
        </w:rPr>
        <w:tab/>
        <w:t>доярка 4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Егоров Виктор Иванович                                      комбайнер 5отд.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3.</w:t>
      </w:r>
      <w:r w:rsidRPr="00E2395F">
        <w:rPr>
          <w:color w:val="000000"/>
        </w:rPr>
        <w:tab/>
        <w:t>Юденков Владимир Александрович                 мастер-нал.4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4.</w:t>
      </w:r>
      <w:r w:rsidRPr="00E2395F">
        <w:rPr>
          <w:color w:val="000000"/>
        </w:rPr>
        <w:tab/>
        <w:t>Сюзюкин Иван Андреевич                                    тракторист 2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5.</w:t>
      </w:r>
      <w:r w:rsidRPr="00E2395F">
        <w:rPr>
          <w:color w:val="000000"/>
        </w:rPr>
        <w:tab/>
        <w:t>Портненко Алексей Григорьевич                    управляющий 2отд.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6.</w:t>
      </w:r>
      <w:r w:rsidRPr="00E2395F">
        <w:rPr>
          <w:color w:val="000000"/>
        </w:rPr>
        <w:tab/>
        <w:t>Юрласов Валентин Михайлович</w:t>
      </w:r>
      <w:r w:rsidRPr="00E2395F">
        <w:rPr>
          <w:color w:val="000000"/>
        </w:rPr>
        <w:tab/>
        <w:t>тракторист</w:t>
      </w:r>
    </w:p>
    <w:p w:rsidR="007506A9" w:rsidRPr="00E2395F" w:rsidRDefault="007506A9" w:rsidP="005D123B">
      <w:pPr>
        <w:tabs>
          <w:tab w:val="left" w:pos="673"/>
          <w:tab w:val="left" w:pos="5233"/>
        </w:tabs>
        <w:spacing w:after="0" w:line="240" w:lineRule="auto"/>
        <w:ind w:left="93"/>
        <w:rPr>
          <w:color w:val="000000"/>
        </w:rPr>
      </w:pPr>
      <w:r w:rsidRPr="00E2395F">
        <w:rPr>
          <w:color w:val="000000"/>
        </w:rPr>
        <w:t>7.</w:t>
      </w:r>
      <w:r w:rsidRPr="00E2395F">
        <w:rPr>
          <w:color w:val="000000"/>
        </w:rPr>
        <w:tab/>
        <w:t xml:space="preserve">Какаулина Октябрина Ивановна </w:t>
      </w:r>
      <w:r w:rsidRPr="00E2395F">
        <w:rPr>
          <w:color w:val="000000"/>
        </w:rPr>
        <w:tab/>
        <w:t>доярка 5отд.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8.</w:t>
      </w:r>
      <w:r w:rsidRPr="00E2395F">
        <w:rPr>
          <w:color w:val="000000"/>
        </w:rPr>
        <w:tab/>
        <w:t>Хворостянников Алексей Алексеевич</w:t>
      </w:r>
      <w:r w:rsidRPr="00E2395F">
        <w:rPr>
          <w:color w:val="000000"/>
        </w:rPr>
        <w:tab/>
        <w:t>гл.экономист</w:t>
      </w:r>
    </w:p>
    <w:p w:rsidR="007506A9" w:rsidRPr="00E2395F" w:rsidRDefault="007506A9" w:rsidP="005D123B">
      <w:pPr>
        <w:tabs>
          <w:tab w:val="left" w:pos="673"/>
          <w:tab w:val="left" w:pos="5233"/>
        </w:tabs>
        <w:spacing w:after="0" w:line="240" w:lineRule="auto"/>
        <w:ind w:left="93"/>
        <w:rPr>
          <w:color w:val="000000"/>
        </w:rPr>
      </w:pPr>
      <w:r w:rsidRPr="00E2395F">
        <w:rPr>
          <w:color w:val="000000"/>
        </w:rPr>
        <w:t>9.</w:t>
      </w:r>
      <w:r w:rsidRPr="00E2395F">
        <w:rPr>
          <w:color w:val="000000"/>
        </w:rPr>
        <w:tab/>
        <w:t>Колпаков Илья Никитич</w:t>
      </w:r>
      <w:r w:rsidRPr="00E2395F">
        <w:rPr>
          <w:color w:val="000000"/>
        </w:rPr>
        <w:tab/>
        <w:t>2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10.</w:t>
      </w:r>
      <w:r w:rsidRPr="00E2395F">
        <w:rPr>
          <w:color w:val="000000"/>
        </w:rPr>
        <w:tab/>
        <w:t>Вдовенко Тамара Ефремовна</w:t>
      </w:r>
      <w:r w:rsidRPr="00E2395F">
        <w:rPr>
          <w:color w:val="000000"/>
        </w:rPr>
        <w:tab/>
        <w:t>свинарка 6отд.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11.</w:t>
      </w:r>
      <w:r w:rsidRPr="00E2395F">
        <w:rPr>
          <w:color w:val="000000"/>
        </w:rPr>
        <w:tab/>
        <w:t>Гнусаева Любовь Степановна</w:t>
      </w:r>
      <w:r w:rsidRPr="00E2395F">
        <w:rPr>
          <w:color w:val="000000"/>
        </w:rPr>
        <w:tab/>
        <w:t>свинарка 6отд.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ab/>
      </w:r>
      <w:r w:rsidRPr="00E2395F">
        <w:rPr>
          <w:b/>
          <w:bCs/>
          <w:color w:val="000000"/>
        </w:rPr>
        <w:t>Медаль за "Трудовую доблесть"</w:t>
      </w:r>
      <w:r w:rsidRPr="00E2395F">
        <w:rPr>
          <w:b/>
          <w:bCs/>
          <w:color w:val="000000"/>
        </w:rPr>
        <w:tab/>
      </w:r>
    </w:p>
    <w:p w:rsidR="007506A9" w:rsidRPr="00E2395F" w:rsidRDefault="007506A9" w:rsidP="005D123B">
      <w:pPr>
        <w:tabs>
          <w:tab w:val="left" w:pos="673"/>
          <w:tab w:val="left" w:pos="5233"/>
        </w:tabs>
        <w:spacing w:after="0" w:line="240" w:lineRule="auto"/>
        <w:ind w:left="93"/>
        <w:rPr>
          <w:color w:val="000000"/>
        </w:rPr>
      </w:pPr>
      <w:r w:rsidRPr="00E2395F">
        <w:rPr>
          <w:color w:val="000000"/>
        </w:rPr>
        <w:t>1.</w:t>
      </w:r>
      <w:r w:rsidRPr="00E2395F">
        <w:rPr>
          <w:color w:val="000000"/>
        </w:rPr>
        <w:tab/>
        <w:t>Леонтьев Леонид Никонович                                 тракторист 4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2.</w:t>
      </w:r>
      <w:r w:rsidRPr="00E2395F">
        <w:rPr>
          <w:color w:val="000000"/>
        </w:rPr>
        <w:tab/>
        <w:t>Злобин Александр Сергеевич</w:t>
      </w:r>
      <w:r w:rsidRPr="00E2395F">
        <w:rPr>
          <w:color w:val="000000"/>
        </w:rPr>
        <w:tab/>
        <w:t>кузнец 5отд.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3.</w:t>
      </w:r>
      <w:r w:rsidRPr="00E2395F">
        <w:rPr>
          <w:color w:val="000000"/>
        </w:rPr>
        <w:tab/>
        <w:t>Чамина Анна Назаровна</w:t>
      </w:r>
      <w:r w:rsidRPr="00E2395F">
        <w:rPr>
          <w:color w:val="000000"/>
        </w:rPr>
        <w:tab/>
        <w:t>доярка 2отд.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4.</w:t>
      </w:r>
      <w:r w:rsidRPr="00E2395F">
        <w:rPr>
          <w:color w:val="000000"/>
        </w:rPr>
        <w:tab/>
        <w:t>Бураковский Леонид Николаевич                        тракторист 3 отд.</w:t>
      </w:r>
    </w:p>
    <w:p w:rsidR="007506A9" w:rsidRPr="00E2395F" w:rsidRDefault="007506A9" w:rsidP="005D123B">
      <w:pPr>
        <w:tabs>
          <w:tab w:val="left" w:pos="673"/>
          <w:tab w:val="left" w:pos="5233"/>
        </w:tabs>
        <w:spacing w:after="0" w:line="240" w:lineRule="auto"/>
        <w:ind w:left="93"/>
        <w:rPr>
          <w:color w:val="000000"/>
        </w:rPr>
      </w:pPr>
      <w:r w:rsidRPr="00E2395F">
        <w:rPr>
          <w:color w:val="000000"/>
        </w:rPr>
        <w:t>5.</w:t>
      </w:r>
      <w:r w:rsidRPr="00E2395F">
        <w:rPr>
          <w:color w:val="000000"/>
        </w:rPr>
        <w:tab/>
        <w:t>Подвигин Александр Сергеевич</w:t>
      </w:r>
      <w:r w:rsidRPr="00E2395F">
        <w:rPr>
          <w:color w:val="000000"/>
        </w:rPr>
        <w:tab/>
        <w:t>водитель</w:t>
      </w:r>
    </w:p>
    <w:p w:rsidR="007506A9" w:rsidRPr="00E2395F" w:rsidRDefault="007506A9" w:rsidP="005D123B">
      <w:pPr>
        <w:tabs>
          <w:tab w:val="left" w:pos="673"/>
          <w:tab w:val="left" w:pos="5233"/>
        </w:tabs>
        <w:spacing w:after="0" w:line="240" w:lineRule="auto"/>
        <w:ind w:left="93"/>
        <w:rPr>
          <w:color w:val="000000"/>
        </w:rPr>
      </w:pPr>
      <w:r w:rsidRPr="00E2395F">
        <w:rPr>
          <w:color w:val="000000"/>
        </w:rPr>
        <w:t>6.</w:t>
      </w:r>
      <w:r w:rsidRPr="00E2395F">
        <w:rPr>
          <w:color w:val="000000"/>
        </w:rPr>
        <w:tab/>
        <w:t>Печёнкин Николай Григорьевич</w:t>
      </w:r>
      <w:r w:rsidRPr="00E2395F">
        <w:rPr>
          <w:color w:val="000000"/>
        </w:rPr>
        <w:tab/>
        <w:t>гл.в\врач</w:t>
      </w:r>
    </w:p>
    <w:p w:rsidR="007506A9" w:rsidRPr="00E2395F" w:rsidRDefault="007506A9" w:rsidP="005D123B">
      <w:pPr>
        <w:tabs>
          <w:tab w:val="left" w:pos="673"/>
          <w:tab w:val="left" w:pos="5233"/>
        </w:tabs>
        <w:spacing w:after="0" w:line="240" w:lineRule="auto"/>
        <w:ind w:left="93"/>
        <w:rPr>
          <w:color w:val="000000"/>
        </w:rPr>
      </w:pPr>
      <w:r w:rsidRPr="00E2395F">
        <w:rPr>
          <w:color w:val="000000"/>
        </w:rPr>
        <w:t>7.</w:t>
      </w:r>
      <w:r w:rsidRPr="00E2395F">
        <w:rPr>
          <w:color w:val="000000"/>
        </w:rPr>
        <w:tab/>
        <w:t>Ряполова Александра Кузьминична</w:t>
      </w:r>
      <w:r w:rsidRPr="00E2395F">
        <w:rPr>
          <w:color w:val="000000"/>
        </w:rPr>
        <w:tab/>
        <w:t>доярка 3отд.</w:t>
      </w:r>
    </w:p>
    <w:p w:rsidR="007506A9" w:rsidRPr="00E2395F" w:rsidRDefault="007506A9" w:rsidP="005D123B">
      <w:pPr>
        <w:spacing w:after="0" w:line="240" w:lineRule="auto"/>
      </w:pPr>
    </w:p>
    <w:p w:rsidR="007506A9" w:rsidRPr="00E2395F" w:rsidRDefault="007506A9" w:rsidP="005D123B">
      <w:pPr>
        <w:spacing w:after="0" w:line="240" w:lineRule="auto"/>
      </w:pPr>
    </w:p>
    <w:p w:rsidR="007506A9" w:rsidRPr="00E2395F" w:rsidRDefault="007506A9" w:rsidP="005D123B">
      <w:pPr>
        <w:spacing w:after="0" w:line="240" w:lineRule="auto"/>
        <w:jc w:val="center"/>
        <w:rPr>
          <w:b/>
          <w:bCs/>
          <w:color w:val="000000"/>
          <w:shd w:val="clear" w:color="auto" w:fill="FFFFFF"/>
        </w:rPr>
      </w:pPr>
      <w:r w:rsidRPr="00E2395F">
        <w:rPr>
          <w:b/>
          <w:bCs/>
          <w:color w:val="000000"/>
          <w:shd w:val="clear" w:color="auto" w:fill="FFFFFF"/>
        </w:rPr>
        <w:t>1961г.  Доярки Колонского отделения</w:t>
      </w:r>
    </w:p>
    <w:p w:rsidR="007506A9" w:rsidRPr="00E2395F" w:rsidRDefault="007506A9" w:rsidP="005D123B">
      <w:pPr>
        <w:spacing w:after="0" w:line="240" w:lineRule="auto"/>
        <w:jc w:val="center"/>
        <w:rPr>
          <w:color w:val="000000"/>
          <w:shd w:val="clear" w:color="auto" w:fill="FFFFFF"/>
        </w:rPr>
      </w:pPr>
      <w:r w:rsidRPr="00E2395F">
        <w:rPr>
          <w:color w:val="000000"/>
          <w:shd w:val="clear" w:color="auto" w:fill="FFFFFF"/>
        </w:rPr>
        <w:t xml:space="preserve"> - справа налево: Лебедева Надежда, Горохова Александра, </w:t>
      </w:r>
    </w:p>
    <w:p w:rsidR="007506A9" w:rsidRPr="00E2395F" w:rsidRDefault="007506A9" w:rsidP="005D123B">
      <w:pPr>
        <w:spacing w:after="0" w:line="240" w:lineRule="auto"/>
        <w:jc w:val="center"/>
        <w:rPr>
          <w:color w:val="000000"/>
          <w:shd w:val="clear" w:color="auto" w:fill="FFFFFF"/>
        </w:rPr>
      </w:pPr>
      <w:r w:rsidRPr="00E2395F">
        <w:rPr>
          <w:color w:val="000000"/>
          <w:shd w:val="clear" w:color="auto" w:fill="FFFFFF"/>
        </w:rPr>
        <w:t>Черная Вера, Турова Любовь, Анищенко Любовь, Шатрова Галина</w:t>
      </w:r>
    </w:p>
    <w:p w:rsidR="007506A9" w:rsidRPr="00E2395F" w:rsidRDefault="007506A9" w:rsidP="005D123B">
      <w:pPr>
        <w:spacing w:after="0" w:line="240" w:lineRule="auto"/>
        <w:jc w:val="center"/>
        <w:rPr>
          <w:rFonts w:cs="Arial"/>
          <w:color w:val="000000"/>
          <w:sz w:val="23"/>
          <w:szCs w:val="23"/>
          <w:shd w:val="clear" w:color="auto" w:fill="FFFFFF"/>
        </w:rPr>
      </w:pPr>
    </w:p>
    <w:p w:rsidR="007506A9" w:rsidRPr="00E2395F" w:rsidRDefault="007506A9" w:rsidP="005D123B">
      <w:pPr>
        <w:spacing w:after="0" w:line="240" w:lineRule="auto"/>
        <w:jc w:val="center"/>
      </w:pPr>
      <w:r w:rsidRPr="00E239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38.5pt">
            <v:imagedata r:id="rId7" o:title=""/>
          </v:shape>
        </w:pict>
      </w:r>
    </w:p>
    <w:p w:rsidR="007506A9" w:rsidRPr="00E2395F" w:rsidRDefault="007506A9" w:rsidP="005D123B">
      <w:pPr>
        <w:spacing w:after="0" w:line="240" w:lineRule="auto"/>
        <w:jc w:val="center"/>
      </w:pPr>
    </w:p>
    <w:p w:rsidR="007506A9" w:rsidRPr="00E2395F" w:rsidRDefault="007506A9" w:rsidP="005D123B">
      <w:pPr>
        <w:spacing w:after="0" w:line="240" w:lineRule="auto"/>
        <w:jc w:val="center"/>
      </w:pPr>
    </w:p>
    <w:p w:rsidR="007506A9" w:rsidRPr="00E2395F" w:rsidRDefault="007506A9" w:rsidP="005D123B">
      <w:pPr>
        <w:spacing w:after="0" w:line="240" w:lineRule="auto"/>
        <w:jc w:val="center"/>
      </w:pPr>
    </w:p>
    <w:p w:rsidR="007506A9" w:rsidRPr="00E2395F" w:rsidRDefault="007506A9" w:rsidP="005D123B">
      <w:pPr>
        <w:spacing w:after="0" w:line="240" w:lineRule="auto"/>
        <w:jc w:val="center"/>
      </w:pPr>
      <w:r w:rsidRPr="00E2395F">
        <w:pict>
          <v:shape id="_x0000_i1026" type="#_x0000_t75" style="width:340.5pt;height:172.5pt">
            <v:imagedata r:id="rId8" o:title="" croptop="5920f"/>
          </v:shape>
        </w:pict>
      </w:r>
    </w:p>
    <w:p w:rsidR="007506A9" w:rsidRPr="00E2395F" w:rsidRDefault="007506A9" w:rsidP="005D123B">
      <w:pPr>
        <w:spacing w:after="0" w:line="240" w:lineRule="auto"/>
        <w:jc w:val="center"/>
        <w:rPr>
          <w:b/>
          <w:bCs/>
          <w:color w:val="333333"/>
          <w:shd w:val="clear" w:color="auto" w:fill="FFFFFF"/>
        </w:rPr>
      </w:pPr>
      <w:r w:rsidRPr="00E2395F">
        <w:rPr>
          <w:b/>
          <w:bCs/>
          <w:color w:val="333333"/>
          <w:shd w:val="clear" w:color="auto" w:fill="FFFFFF"/>
        </w:rPr>
        <w:t>Коллектив 6-го отделения</w:t>
      </w:r>
    </w:p>
    <w:p w:rsidR="007506A9" w:rsidRPr="00E2395F" w:rsidRDefault="007506A9" w:rsidP="005D123B">
      <w:pPr>
        <w:spacing w:after="0" w:line="240" w:lineRule="auto"/>
        <w:jc w:val="center"/>
        <w:rPr>
          <w:sz w:val="20"/>
          <w:szCs w:val="20"/>
          <w:shd w:val="clear" w:color="auto" w:fill="FFFFFF"/>
        </w:rPr>
      </w:pPr>
      <w:r w:rsidRPr="00E2395F">
        <w:rPr>
          <w:sz w:val="20"/>
          <w:szCs w:val="20"/>
          <w:shd w:val="clear" w:color="auto" w:fill="FFFFFF"/>
        </w:rPr>
        <w:t>сидят: Вдовенко Татьяна Степановна, Демченко Валентина Васильевна, Парфенова Людмила Михайловна, Павлов Вадим Никитич, Финогеева Альбина Алексеевна, Бельченко Раиса Андревна на руках - Лариса Вдовенко, Грищенкова Ольга Васильевна</w:t>
      </w:r>
    </w:p>
    <w:p w:rsidR="007506A9" w:rsidRPr="00E2395F" w:rsidRDefault="007506A9" w:rsidP="00EB5E99">
      <w:pPr>
        <w:spacing w:after="0" w:line="240" w:lineRule="auto"/>
        <w:jc w:val="center"/>
        <w:rPr>
          <w:sz w:val="20"/>
          <w:szCs w:val="20"/>
          <w:shd w:val="clear" w:color="auto" w:fill="FFFFFF"/>
        </w:rPr>
      </w:pPr>
      <w:r w:rsidRPr="00E2395F">
        <w:rPr>
          <w:sz w:val="20"/>
          <w:szCs w:val="20"/>
          <w:shd w:val="clear" w:color="auto" w:fill="FFFFFF"/>
        </w:rPr>
        <w:t>Стоят: Северьянова Светлана Ивановна, Степанова Галина Ивановна, Собольсон Валентина Евдокимовна, Плишкина Таисья Павловна, Мельниченко Любовь Васильевна, Юшкова Любовь Александровна, Андреева Нина Алексеевна, Владимирова Зоя Ивановна, Васильев Егор Ионович, Владимирова Тамара Максимовна, Судникович Татьяна Паркутдиновна, Тювкова Евдокия Ивановна</w:t>
      </w:r>
    </w:p>
    <w:p w:rsidR="007506A9" w:rsidRPr="00E2395F" w:rsidRDefault="007506A9" w:rsidP="00EB5E99">
      <w:pPr>
        <w:spacing w:after="0" w:line="240" w:lineRule="auto"/>
        <w:jc w:val="center"/>
        <w:rPr>
          <w:sz w:val="20"/>
          <w:szCs w:val="20"/>
          <w:shd w:val="clear" w:color="auto" w:fill="FFFFFF"/>
        </w:rPr>
      </w:pPr>
    </w:p>
    <w:p w:rsidR="007506A9" w:rsidRPr="00E2395F" w:rsidRDefault="007506A9" w:rsidP="00EB5E99">
      <w:pPr>
        <w:spacing w:after="0" w:line="240" w:lineRule="auto"/>
        <w:jc w:val="center"/>
        <w:rPr>
          <w:sz w:val="20"/>
          <w:szCs w:val="20"/>
          <w:shd w:val="clear" w:color="auto" w:fill="FFFFFF"/>
        </w:rPr>
      </w:pPr>
      <w:r w:rsidRPr="00E2395F">
        <w:pict>
          <v:shape id="_x0000_i1027" type="#_x0000_t75" style="width:304.5pt;height:174pt">
            <v:imagedata r:id="rId9" o:title="" croptop="12708f" cropleft="2024f" cropright="4938f"/>
          </v:shape>
        </w:pict>
      </w:r>
    </w:p>
    <w:p w:rsidR="007506A9" w:rsidRPr="00E2395F" w:rsidRDefault="007506A9" w:rsidP="005D123B">
      <w:pPr>
        <w:spacing w:after="0" w:line="240" w:lineRule="auto"/>
        <w:jc w:val="center"/>
      </w:pPr>
      <w:r w:rsidRPr="00E2395F">
        <w:pict>
          <v:shape id="_x0000_i1028" type="#_x0000_t75" style="width:330pt;height:203.25pt">
            <v:imagedata r:id="rId10" o:title=""/>
          </v:shape>
        </w:pict>
      </w:r>
    </w:p>
    <w:p w:rsidR="007506A9" w:rsidRPr="00E2395F" w:rsidRDefault="007506A9" w:rsidP="005D123B">
      <w:pPr>
        <w:spacing w:after="0" w:line="240" w:lineRule="auto"/>
        <w:jc w:val="center"/>
        <w:rPr>
          <w:b/>
          <w:bCs/>
          <w:sz w:val="24"/>
          <w:szCs w:val="24"/>
        </w:rPr>
      </w:pPr>
      <w:r w:rsidRPr="00E2395F">
        <w:rPr>
          <w:b/>
          <w:bCs/>
          <w:sz w:val="24"/>
          <w:szCs w:val="24"/>
        </w:rPr>
        <w:t>Борковское отделение</w:t>
      </w:r>
    </w:p>
    <w:p w:rsidR="007506A9" w:rsidRPr="00E2395F" w:rsidRDefault="007506A9" w:rsidP="005D123B">
      <w:pPr>
        <w:spacing w:after="0" w:line="240" w:lineRule="auto"/>
        <w:jc w:val="center"/>
      </w:pPr>
      <w:r w:rsidRPr="00E2395F">
        <w:t xml:space="preserve">Сидят: Чупров Анатолий Матвеевич, Маташов Владимир Кондратьевич, Шатобин Алексей ?, Марусин Александр Иванович, Афонин Николай А?, Игнатов Иван Антонович, </w:t>
      </w:r>
    </w:p>
    <w:p w:rsidR="007506A9" w:rsidRPr="00E2395F" w:rsidRDefault="007506A9" w:rsidP="009A2C27">
      <w:pPr>
        <w:spacing w:after="0" w:line="240" w:lineRule="auto"/>
        <w:jc w:val="center"/>
        <w:rPr>
          <w:shd w:val="clear" w:color="auto" w:fill="FFFFFF"/>
        </w:rPr>
      </w:pPr>
      <w:r w:rsidRPr="00E2395F">
        <w:t xml:space="preserve">стоят: Фандо Николай Макарович, Ипгефер Федор Александрович, Труханев Антон Иванович, </w:t>
      </w:r>
      <w:r w:rsidRPr="00E2395F">
        <w:rPr>
          <w:shd w:val="clear" w:color="auto" w:fill="FFFFFF"/>
        </w:rPr>
        <w:t>Уделько Афанасий Федосеевич и Туров Евгений Васильевич</w:t>
      </w:r>
    </w:p>
    <w:p w:rsidR="007506A9" w:rsidRPr="00E2395F" w:rsidRDefault="007506A9" w:rsidP="005D123B">
      <w:pPr>
        <w:spacing w:after="0" w:line="240" w:lineRule="auto"/>
        <w:jc w:val="center"/>
        <w:rPr>
          <w:b/>
          <w:bCs/>
          <w:sz w:val="24"/>
          <w:szCs w:val="24"/>
        </w:rPr>
      </w:pPr>
      <w:r w:rsidRPr="00E2395F">
        <w:rPr>
          <w:b/>
          <w:bCs/>
          <w:sz w:val="24"/>
          <w:szCs w:val="24"/>
        </w:rPr>
        <w:t>Денисово. Коллектив 1-го отделения</w:t>
      </w:r>
    </w:p>
    <w:p w:rsidR="007506A9" w:rsidRPr="00E2395F" w:rsidRDefault="007506A9" w:rsidP="005D123B">
      <w:pPr>
        <w:spacing w:after="0" w:line="240" w:lineRule="auto"/>
        <w:jc w:val="center"/>
      </w:pPr>
      <w:r w:rsidRPr="00E2395F">
        <w:pict>
          <v:shape id="_x0000_i1029" type="#_x0000_t75" style="width:250.5pt;height:178.5pt">
            <v:imagedata r:id="rId11" o:title=""/>
          </v:shape>
        </w:pict>
      </w:r>
    </w:p>
    <w:p w:rsidR="007506A9" w:rsidRPr="00E2395F" w:rsidRDefault="007506A9" w:rsidP="005D123B">
      <w:pPr>
        <w:spacing w:after="0" w:line="240" w:lineRule="auto"/>
        <w:jc w:val="center"/>
      </w:pPr>
    </w:p>
    <w:p w:rsidR="007506A9" w:rsidRPr="00E2395F" w:rsidRDefault="007506A9" w:rsidP="005D123B">
      <w:pPr>
        <w:spacing w:after="0" w:line="240" w:lineRule="auto"/>
        <w:jc w:val="center"/>
      </w:pPr>
      <w:r w:rsidRPr="00E2395F">
        <w:t>Арзамасцева Галина Федоровна, Владимирова  Валентина Павловна, Никитина Валентина Анатольевна, Шуренкова Галина Алексеевна, Курьянович Валентина Кирилловна, сидят: Кравченко  Галина Петровна, Волков Николай Иванович, Коновалова Нина Егоровна</w:t>
      </w:r>
    </w:p>
    <w:p w:rsidR="007506A9" w:rsidRPr="00E2395F" w:rsidRDefault="007506A9" w:rsidP="009A2C27">
      <w:pPr>
        <w:spacing w:after="0" w:line="240" w:lineRule="auto"/>
        <w:rPr>
          <w:sz w:val="24"/>
          <w:szCs w:val="24"/>
        </w:rPr>
      </w:pPr>
    </w:p>
    <w:p w:rsidR="007506A9" w:rsidRPr="00E2395F" w:rsidRDefault="007506A9" w:rsidP="005D123B">
      <w:pPr>
        <w:spacing w:after="0" w:line="240" w:lineRule="auto"/>
        <w:jc w:val="center"/>
        <w:rPr>
          <w:b/>
          <w:bCs/>
          <w:sz w:val="24"/>
          <w:szCs w:val="24"/>
        </w:rPr>
      </w:pPr>
      <w:r w:rsidRPr="00E2395F">
        <w:rPr>
          <w:b/>
          <w:bCs/>
          <w:sz w:val="24"/>
          <w:szCs w:val="24"/>
        </w:rPr>
        <w:t>Коллектив бухгалтерии центральной усадьбы 1966 год</w:t>
      </w:r>
    </w:p>
    <w:p w:rsidR="007506A9" w:rsidRPr="00E2395F" w:rsidRDefault="007506A9" w:rsidP="005D123B">
      <w:pPr>
        <w:spacing w:after="0" w:line="240" w:lineRule="auto"/>
        <w:jc w:val="center"/>
      </w:pPr>
      <w:r w:rsidRPr="00E2395F">
        <w:pict>
          <v:shape id="_x0000_i1030" type="#_x0000_t75" style="width:227.25pt;height:318.75pt">
            <v:imagedata r:id="rId12" o:title=""/>
          </v:shape>
        </w:pict>
      </w:r>
    </w:p>
    <w:p w:rsidR="007506A9" w:rsidRPr="00E2395F" w:rsidRDefault="007506A9" w:rsidP="005D123B">
      <w:pPr>
        <w:spacing w:after="0" w:line="240" w:lineRule="auto"/>
        <w:jc w:val="center"/>
        <w:rPr>
          <w:shd w:val="clear" w:color="auto" w:fill="FFFFFF"/>
        </w:rPr>
      </w:pPr>
      <w:r w:rsidRPr="00E2395F">
        <w:rPr>
          <w:shd w:val="clear" w:color="auto" w:fill="FFFFFF"/>
        </w:rPr>
        <w:t>Фисенко Федосья Ивановна, Полетаева Галина Самсоновна, Маслобоева Валентина Владимировна, Арзамасцева Галина Федоровна, Добрикова Нина Карповна, Кивила Евдокия Федоровна, Стрельцова Тамара, Демченко Владимир Афанасьевич, Маркова Людмила Александровна, Стрельцов</w:t>
      </w:r>
      <w:r w:rsidRPr="00E2395F">
        <w:rPr>
          <w:color w:val="333333"/>
          <w:shd w:val="clear" w:color="auto" w:fill="FFFFFF"/>
        </w:rPr>
        <w:t xml:space="preserve"> </w:t>
      </w:r>
      <w:r w:rsidRPr="00E2395F">
        <w:rPr>
          <w:shd w:val="clear" w:color="auto" w:fill="FFFFFF"/>
        </w:rPr>
        <w:t>Александр Сергевич, Чеснокова Валентина, Гамаюнова (Болдова) Антонина Сергеевна</w:t>
      </w:r>
    </w:p>
    <w:p w:rsidR="007506A9" w:rsidRPr="00E2395F" w:rsidRDefault="007506A9" w:rsidP="005D123B">
      <w:pPr>
        <w:spacing w:after="0" w:line="240" w:lineRule="auto"/>
        <w:jc w:val="center"/>
      </w:pPr>
      <w:r w:rsidRPr="00E2395F">
        <w:pict>
          <v:shape id="_x0000_i1031" type="#_x0000_t75" style="width:321.75pt;height:201.75pt">
            <v:imagedata r:id="rId13" o:title=""/>
          </v:shape>
        </w:pict>
      </w:r>
    </w:p>
    <w:p w:rsidR="007506A9" w:rsidRPr="00E2395F" w:rsidRDefault="007506A9" w:rsidP="005D123B">
      <w:pPr>
        <w:spacing w:after="0" w:line="240" w:lineRule="auto"/>
        <w:jc w:val="center"/>
      </w:pPr>
    </w:p>
    <w:p w:rsidR="007506A9" w:rsidRPr="00E2395F" w:rsidRDefault="007506A9" w:rsidP="005D123B">
      <w:pPr>
        <w:spacing w:after="0" w:line="240" w:lineRule="auto"/>
        <w:jc w:val="center"/>
        <w:rPr>
          <w:b/>
          <w:bCs/>
          <w:sz w:val="24"/>
          <w:szCs w:val="24"/>
        </w:rPr>
      </w:pPr>
      <w:r w:rsidRPr="00E2395F">
        <w:rPr>
          <w:b/>
          <w:bCs/>
          <w:sz w:val="24"/>
          <w:szCs w:val="24"/>
        </w:rPr>
        <w:t>Сенокос в Колонском отделении 1961 год</w:t>
      </w:r>
    </w:p>
    <w:p w:rsidR="007506A9" w:rsidRPr="00E2395F" w:rsidRDefault="007506A9" w:rsidP="005D123B">
      <w:pPr>
        <w:spacing w:after="0" w:line="240" w:lineRule="auto"/>
        <w:jc w:val="center"/>
        <w:rPr>
          <w:b/>
          <w:bCs/>
          <w:sz w:val="24"/>
          <w:szCs w:val="24"/>
        </w:rPr>
      </w:pPr>
    </w:p>
    <w:p w:rsidR="007506A9" w:rsidRPr="00E2395F" w:rsidRDefault="007506A9" w:rsidP="005D123B">
      <w:pPr>
        <w:spacing w:after="0" w:line="240" w:lineRule="auto"/>
        <w:jc w:val="center"/>
      </w:pPr>
      <w:r w:rsidRPr="00E2395F">
        <w:pict>
          <v:shape id="_x0000_i1032" type="#_x0000_t75" style="width:308.25pt;height:222pt">
            <v:imagedata r:id="rId14" o:title=""/>
          </v:shape>
        </w:pict>
      </w:r>
    </w:p>
    <w:p w:rsidR="007506A9" w:rsidRPr="00E2395F" w:rsidRDefault="007506A9" w:rsidP="005D123B">
      <w:pPr>
        <w:spacing w:after="0" w:line="240" w:lineRule="auto"/>
        <w:jc w:val="center"/>
      </w:pPr>
    </w:p>
    <w:p w:rsidR="007506A9" w:rsidRPr="00E2395F" w:rsidRDefault="007506A9" w:rsidP="005D123B">
      <w:pPr>
        <w:spacing w:after="0" w:line="240" w:lineRule="auto"/>
        <w:jc w:val="center"/>
        <w:rPr>
          <w:sz w:val="24"/>
          <w:szCs w:val="24"/>
        </w:rPr>
      </w:pPr>
      <w:r w:rsidRPr="00E2395F">
        <w:rPr>
          <w:sz w:val="24"/>
          <w:szCs w:val="24"/>
        </w:rPr>
        <w:t>Уборка соломы в Колонском отделении начало 60-х годов - слева Зубов Павел Игнатьевич, справа Леонтьев Леонид Никонович.</w:t>
      </w:r>
    </w:p>
    <w:p w:rsidR="007506A9" w:rsidRPr="00E2395F" w:rsidRDefault="007506A9" w:rsidP="005D123B">
      <w:pPr>
        <w:spacing w:after="0" w:line="240" w:lineRule="auto"/>
        <w:jc w:val="center"/>
      </w:pPr>
      <w:r w:rsidRPr="00E2395F">
        <w:pict>
          <v:shape id="_x0000_i1033" type="#_x0000_t75" style="width:238.5pt;height:165.75pt">
            <v:imagedata r:id="rId15" o:title=""/>
          </v:shape>
        </w:pict>
      </w:r>
    </w:p>
    <w:p w:rsidR="007506A9" w:rsidRPr="00E2395F" w:rsidRDefault="007506A9" w:rsidP="005D123B">
      <w:pPr>
        <w:spacing w:after="0" w:line="240" w:lineRule="auto"/>
        <w:jc w:val="center"/>
      </w:pPr>
    </w:p>
    <w:p w:rsidR="007506A9" w:rsidRPr="00E2395F" w:rsidRDefault="007506A9" w:rsidP="005D123B">
      <w:pPr>
        <w:spacing w:after="0" w:line="240" w:lineRule="auto"/>
        <w:jc w:val="center"/>
        <w:rPr>
          <w:b/>
          <w:bCs/>
          <w:sz w:val="24"/>
          <w:szCs w:val="24"/>
        </w:rPr>
      </w:pPr>
      <w:r w:rsidRPr="00E2395F">
        <w:rPr>
          <w:b/>
          <w:bCs/>
          <w:sz w:val="24"/>
          <w:szCs w:val="24"/>
        </w:rPr>
        <w:t>Доярки Колонского отделения 1982 г</w:t>
      </w:r>
    </w:p>
    <w:p w:rsidR="007506A9" w:rsidRPr="00E2395F" w:rsidRDefault="007506A9" w:rsidP="005D123B">
      <w:pPr>
        <w:spacing w:after="0" w:line="240" w:lineRule="auto"/>
        <w:jc w:val="center"/>
      </w:pPr>
      <w:r w:rsidRPr="00E2395F">
        <w:t xml:space="preserve">Чертусева Надежда Степановна, Матюшенко Тамара Стефановна, </w:t>
      </w:r>
    </w:p>
    <w:p w:rsidR="007506A9" w:rsidRPr="00E2395F" w:rsidRDefault="007506A9" w:rsidP="005D123B">
      <w:pPr>
        <w:spacing w:after="0" w:line="240" w:lineRule="auto"/>
        <w:jc w:val="center"/>
      </w:pPr>
      <w:r w:rsidRPr="00E2395F">
        <w:t>Назаренко Александра Егоровна, Спиридонова Надежда Александровна</w:t>
      </w:r>
    </w:p>
    <w:p w:rsidR="007506A9" w:rsidRPr="00E2395F" w:rsidRDefault="007506A9" w:rsidP="005D123B">
      <w:pPr>
        <w:spacing w:after="0" w:line="240" w:lineRule="auto"/>
        <w:jc w:val="center"/>
      </w:pPr>
      <w:r w:rsidRPr="00E2395F">
        <w:pict>
          <v:shape id="_x0000_i1034" type="#_x0000_t75" style="width:323.25pt;height:204.75pt">
            <v:imagedata r:id="rId16" o:title=""/>
          </v:shape>
        </w:pict>
      </w:r>
    </w:p>
    <w:p w:rsidR="007506A9" w:rsidRDefault="007506A9" w:rsidP="005D123B">
      <w:pPr>
        <w:tabs>
          <w:tab w:val="left" w:pos="668"/>
        </w:tabs>
        <w:spacing w:after="0" w:line="240" w:lineRule="auto"/>
        <w:ind w:left="88"/>
        <w:jc w:val="center"/>
        <w:rPr>
          <w:b/>
          <w:bCs/>
          <w:sz w:val="24"/>
          <w:szCs w:val="24"/>
        </w:rPr>
      </w:pPr>
    </w:p>
    <w:p w:rsidR="007506A9" w:rsidRPr="00E2395F" w:rsidRDefault="007506A9" w:rsidP="005D123B">
      <w:pPr>
        <w:tabs>
          <w:tab w:val="left" w:pos="668"/>
        </w:tabs>
        <w:spacing w:after="0" w:line="240" w:lineRule="auto"/>
        <w:ind w:left="88"/>
        <w:jc w:val="center"/>
        <w:rPr>
          <w:b/>
          <w:bCs/>
          <w:sz w:val="24"/>
          <w:szCs w:val="24"/>
        </w:rPr>
      </w:pPr>
      <w:r w:rsidRPr="00E2395F">
        <w:rPr>
          <w:b/>
          <w:bCs/>
          <w:sz w:val="24"/>
          <w:szCs w:val="24"/>
        </w:rPr>
        <w:t>Участники ВОВ - рабочие Денисовского совхоза</w:t>
      </w:r>
    </w:p>
    <w:p w:rsidR="007506A9" w:rsidRPr="00E2395F" w:rsidRDefault="007506A9" w:rsidP="005D123B">
      <w:pPr>
        <w:tabs>
          <w:tab w:val="left" w:pos="668"/>
        </w:tabs>
        <w:spacing w:after="0" w:line="240" w:lineRule="auto"/>
        <w:ind w:left="88"/>
        <w:rPr>
          <w:sz w:val="24"/>
          <w:szCs w:val="24"/>
        </w:rPr>
      </w:pPr>
      <w:r w:rsidRPr="00E2395F">
        <w:rPr>
          <w:sz w:val="24"/>
          <w:szCs w:val="24"/>
        </w:rPr>
        <w:tab/>
      </w:r>
    </w:p>
    <w:p w:rsidR="007506A9" w:rsidRPr="00E2395F" w:rsidRDefault="007506A9" w:rsidP="005D123B">
      <w:pPr>
        <w:tabs>
          <w:tab w:val="left" w:pos="668"/>
        </w:tabs>
        <w:spacing w:after="0" w:line="240" w:lineRule="auto"/>
        <w:ind w:left="88"/>
        <w:rPr>
          <w:b/>
          <w:bCs/>
          <w:sz w:val="24"/>
          <w:szCs w:val="24"/>
        </w:rPr>
      </w:pPr>
      <w:r w:rsidRPr="00E2395F">
        <w:rPr>
          <w:sz w:val="24"/>
          <w:szCs w:val="24"/>
        </w:rPr>
        <w:tab/>
      </w:r>
      <w:r w:rsidRPr="00E2395F">
        <w:rPr>
          <w:b/>
          <w:bCs/>
          <w:sz w:val="24"/>
          <w:szCs w:val="24"/>
        </w:rPr>
        <w:t>с. Денисово</w:t>
      </w:r>
    </w:p>
    <w:p w:rsidR="007506A9" w:rsidRPr="00E2395F" w:rsidRDefault="007506A9" w:rsidP="005D123B">
      <w:pPr>
        <w:tabs>
          <w:tab w:val="left" w:pos="668"/>
        </w:tabs>
        <w:spacing w:after="0" w:line="240" w:lineRule="auto"/>
        <w:ind w:left="88"/>
        <w:rPr>
          <w:sz w:val="24"/>
          <w:szCs w:val="24"/>
        </w:rPr>
      </w:pPr>
      <w:r w:rsidRPr="00E2395F">
        <w:rPr>
          <w:sz w:val="24"/>
          <w:szCs w:val="24"/>
        </w:rPr>
        <w:t>1.</w:t>
      </w:r>
      <w:r w:rsidRPr="00E2395F">
        <w:rPr>
          <w:sz w:val="24"/>
          <w:szCs w:val="24"/>
        </w:rPr>
        <w:tab/>
        <w:t>Вдовенко Дмитрий Самсонович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2.</w:t>
      </w:r>
      <w:r w:rsidRPr="00E2395F">
        <w:rPr>
          <w:sz w:val="24"/>
          <w:szCs w:val="24"/>
        </w:rPr>
        <w:tab/>
        <w:t>Чермашенцев Георгий Фёдорович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3.</w:t>
      </w:r>
      <w:r w:rsidRPr="00E2395F">
        <w:rPr>
          <w:sz w:val="24"/>
          <w:szCs w:val="24"/>
        </w:rPr>
        <w:tab/>
        <w:t>Иванов Анисим Михайлович</w:t>
      </w:r>
    </w:p>
    <w:p w:rsidR="007506A9" w:rsidRPr="00E2395F" w:rsidRDefault="007506A9" w:rsidP="005D123B">
      <w:pPr>
        <w:tabs>
          <w:tab w:val="left" w:pos="668"/>
        </w:tabs>
        <w:spacing w:after="0" w:line="240" w:lineRule="auto"/>
        <w:ind w:left="88"/>
        <w:rPr>
          <w:sz w:val="24"/>
          <w:szCs w:val="24"/>
        </w:rPr>
      </w:pPr>
      <w:r w:rsidRPr="00E2395F">
        <w:rPr>
          <w:sz w:val="24"/>
          <w:szCs w:val="24"/>
        </w:rPr>
        <w:t>4.</w:t>
      </w:r>
      <w:r w:rsidRPr="00E2395F">
        <w:rPr>
          <w:sz w:val="24"/>
          <w:szCs w:val="24"/>
        </w:rPr>
        <w:tab/>
        <w:t xml:space="preserve">Федотов Иван Степанович </w:t>
      </w:r>
    </w:p>
    <w:p w:rsidR="007506A9" w:rsidRPr="00E2395F" w:rsidRDefault="007506A9" w:rsidP="005D123B">
      <w:pPr>
        <w:tabs>
          <w:tab w:val="left" w:pos="668"/>
        </w:tabs>
        <w:spacing w:after="0" w:line="240" w:lineRule="auto"/>
        <w:ind w:left="88"/>
        <w:rPr>
          <w:sz w:val="24"/>
          <w:szCs w:val="24"/>
        </w:rPr>
      </w:pPr>
      <w:r w:rsidRPr="00E2395F">
        <w:rPr>
          <w:sz w:val="24"/>
          <w:szCs w:val="24"/>
        </w:rPr>
        <w:t>5.</w:t>
      </w:r>
      <w:r w:rsidRPr="00E2395F">
        <w:rPr>
          <w:sz w:val="24"/>
          <w:szCs w:val="24"/>
        </w:rPr>
        <w:tab/>
        <w:t>Судникович Василий Егорович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6.</w:t>
      </w:r>
      <w:r w:rsidRPr="00E2395F">
        <w:rPr>
          <w:sz w:val="24"/>
          <w:szCs w:val="24"/>
        </w:rPr>
        <w:tab/>
        <w:t>Владимиров Иван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7.</w:t>
      </w:r>
      <w:r w:rsidRPr="00E2395F">
        <w:rPr>
          <w:sz w:val="24"/>
          <w:szCs w:val="24"/>
        </w:rPr>
        <w:tab/>
        <w:t>Лупянников Иван Михайлович</w:t>
      </w:r>
    </w:p>
    <w:p w:rsidR="007506A9" w:rsidRPr="00E2395F" w:rsidRDefault="007506A9" w:rsidP="005D123B">
      <w:pPr>
        <w:tabs>
          <w:tab w:val="left" w:pos="668"/>
        </w:tabs>
        <w:spacing w:after="0" w:line="240" w:lineRule="auto"/>
        <w:ind w:left="88"/>
        <w:rPr>
          <w:sz w:val="24"/>
          <w:szCs w:val="24"/>
        </w:rPr>
      </w:pPr>
      <w:r w:rsidRPr="00E2395F">
        <w:rPr>
          <w:sz w:val="24"/>
          <w:szCs w:val="24"/>
        </w:rPr>
        <w:t>8.</w:t>
      </w:r>
      <w:r w:rsidRPr="00E2395F">
        <w:rPr>
          <w:sz w:val="24"/>
          <w:szCs w:val="24"/>
        </w:rPr>
        <w:tab/>
        <w:t>Тоняев Александр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9.</w:t>
      </w:r>
      <w:r w:rsidRPr="00E2395F">
        <w:rPr>
          <w:sz w:val="24"/>
          <w:szCs w:val="24"/>
        </w:rPr>
        <w:tab/>
        <w:t>Данилов Юрий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10.</w:t>
      </w:r>
      <w:r w:rsidRPr="00E2395F">
        <w:rPr>
          <w:sz w:val="24"/>
          <w:szCs w:val="24"/>
        </w:rPr>
        <w:tab/>
        <w:t>Гречухин Василий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11.</w:t>
      </w:r>
      <w:r w:rsidRPr="00E2395F">
        <w:rPr>
          <w:sz w:val="24"/>
          <w:szCs w:val="24"/>
        </w:rPr>
        <w:tab/>
        <w:t>Прососов Никита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12.</w:t>
      </w:r>
      <w:r w:rsidRPr="00E2395F">
        <w:rPr>
          <w:sz w:val="24"/>
          <w:szCs w:val="24"/>
        </w:rPr>
        <w:tab/>
        <w:t xml:space="preserve">Вдовенко Кузьма Николаевич </w:t>
      </w:r>
    </w:p>
    <w:p w:rsidR="007506A9" w:rsidRPr="00E2395F" w:rsidRDefault="007506A9" w:rsidP="005D123B">
      <w:pPr>
        <w:tabs>
          <w:tab w:val="left" w:pos="668"/>
        </w:tabs>
        <w:spacing w:after="0" w:line="240" w:lineRule="auto"/>
        <w:ind w:left="88"/>
        <w:rPr>
          <w:sz w:val="24"/>
          <w:szCs w:val="24"/>
        </w:rPr>
      </w:pPr>
      <w:r w:rsidRPr="00E2395F">
        <w:rPr>
          <w:sz w:val="24"/>
          <w:szCs w:val="24"/>
        </w:rPr>
        <w:t>13.</w:t>
      </w:r>
      <w:r w:rsidRPr="00E2395F">
        <w:rPr>
          <w:sz w:val="24"/>
          <w:szCs w:val="24"/>
        </w:rPr>
        <w:tab/>
        <w:t>Бобылев Иван Ефимович</w:t>
      </w:r>
    </w:p>
    <w:p w:rsidR="007506A9" w:rsidRPr="00E2395F" w:rsidRDefault="007506A9" w:rsidP="005D123B">
      <w:pPr>
        <w:tabs>
          <w:tab w:val="left" w:pos="668"/>
        </w:tabs>
        <w:spacing w:after="0" w:line="240" w:lineRule="auto"/>
        <w:ind w:left="88"/>
        <w:rPr>
          <w:sz w:val="24"/>
          <w:szCs w:val="24"/>
        </w:rPr>
      </w:pPr>
      <w:r w:rsidRPr="00E2395F">
        <w:rPr>
          <w:sz w:val="24"/>
          <w:szCs w:val="24"/>
        </w:rPr>
        <w:t>14.</w:t>
      </w:r>
      <w:r w:rsidRPr="00E2395F">
        <w:rPr>
          <w:sz w:val="24"/>
          <w:szCs w:val="24"/>
        </w:rPr>
        <w:tab/>
        <w:t>Боровец Егор Филиппович</w:t>
      </w:r>
    </w:p>
    <w:p w:rsidR="007506A9" w:rsidRPr="00E2395F" w:rsidRDefault="007506A9" w:rsidP="005D123B">
      <w:pPr>
        <w:tabs>
          <w:tab w:val="left" w:pos="668"/>
        </w:tabs>
        <w:spacing w:after="0" w:line="240" w:lineRule="auto"/>
        <w:ind w:left="88"/>
        <w:rPr>
          <w:sz w:val="24"/>
          <w:szCs w:val="24"/>
        </w:rPr>
      </w:pPr>
      <w:r w:rsidRPr="00E2395F">
        <w:rPr>
          <w:sz w:val="24"/>
          <w:szCs w:val="24"/>
        </w:rPr>
        <w:t>15.</w:t>
      </w:r>
      <w:r w:rsidRPr="00E2395F">
        <w:rPr>
          <w:sz w:val="24"/>
          <w:szCs w:val="24"/>
        </w:rPr>
        <w:tab/>
        <w:t>Гречухин Игнат Осипович</w:t>
      </w:r>
    </w:p>
    <w:p w:rsidR="007506A9" w:rsidRPr="00E2395F" w:rsidRDefault="007506A9" w:rsidP="005D123B">
      <w:pPr>
        <w:tabs>
          <w:tab w:val="left" w:pos="668"/>
        </w:tabs>
        <w:spacing w:after="0" w:line="240" w:lineRule="auto"/>
        <w:ind w:left="88"/>
        <w:rPr>
          <w:sz w:val="24"/>
          <w:szCs w:val="24"/>
        </w:rPr>
      </w:pPr>
      <w:r w:rsidRPr="00E2395F">
        <w:rPr>
          <w:sz w:val="24"/>
          <w:szCs w:val="24"/>
        </w:rPr>
        <w:t>16.</w:t>
      </w:r>
      <w:r w:rsidRPr="00E2395F">
        <w:rPr>
          <w:sz w:val="24"/>
          <w:szCs w:val="24"/>
        </w:rPr>
        <w:tab/>
        <w:t>Никитин Кирей (Кирилл)Макарович</w:t>
      </w:r>
    </w:p>
    <w:p w:rsidR="007506A9" w:rsidRPr="00E2395F" w:rsidRDefault="007506A9" w:rsidP="005D123B">
      <w:pPr>
        <w:tabs>
          <w:tab w:val="left" w:pos="668"/>
        </w:tabs>
        <w:spacing w:after="0" w:line="240" w:lineRule="auto"/>
        <w:ind w:left="88"/>
        <w:rPr>
          <w:sz w:val="24"/>
          <w:szCs w:val="24"/>
        </w:rPr>
      </w:pPr>
      <w:r w:rsidRPr="00E2395F">
        <w:rPr>
          <w:sz w:val="24"/>
          <w:szCs w:val="24"/>
        </w:rPr>
        <w:t>17.</w:t>
      </w:r>
      <w:r w:rsidRPr="00E2395F">
        <w:rPr>
          <w:sz w:val="24"/>
          <w:szCs w:val="24"/>
        </w:rPr>
        <w:tab/>
        <w:t>Кузнецов Николай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18.</w:t>
      </w:r>
      <w:r w:rsidRPr="00E2395F">
        <w:rPr>
          <w:sz w:val="24"/>
          <w:szCs w:val="24"/>
        </w:rPr>
        <w:tab/>
        <w:t>Соловьёв Михаил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19.</w:t>
      </w:r>
      <w:r w:rsidRPr="00E2395F">
        <w:rPr>
          <w:sz w:val="24"/>
          <w:szCs w:val="24"/>
        </w:rPr>
        <w:tab/>
        <w:t>Панин Василий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20.</w:t>
      </w:r>
      <w:r w:rsidRPr="00E2395F">
        <w:rPr>
          <w:sz w:val="24"/>
          <w:szCs w:val="24"/>
        </w:rPr>
        <w:tab/>
        <w:t>Ульянкин Григорий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21.</w:t>
      </w:r>
      <w:r w:rsidRPr="00E2395F">
        <w:rPr>
          <w:sz w:val="24"/>
          <w:szCs w:val="24"/>
        </w:rPr>
        <w:tab/>
        <w:t>Петров Иван Егорович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22.</w:t>
      </w:r>
      <w:r w:rsidRPr="00E2395F">
        <w:rPr>
          <w:sz w:val="24"/>
          <w:szCs w:val="24"/>
        </w:rPr>
        <w:tab/>
        <w:t>Дворяткин Виталий(Виктор)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23.</w:t>
      </w:r>
      <w:r w:rsidRPr="00E2395F">
        <w:rPr>
          <w:sz w:val="24"/>
          <w:szCs w:val="24"/>
        </w:rPr>
        <w:tab/>
        <w:t>Мясоедов Василий Павлович</w:t>
      </w:r>
    </w:p>
    <w:p w:rsidR="007506A9" w:rsidRPr="00E2395F" w:rsidRDefault="007506A9" w:rsidP="005D123B">
      <w:pPr>
        <w:tabs>
          <w:tab w:val="left" w:pos="668"/>
        </w:tabs>
        <w:spacing w:after="0" w:line="240" w:lineRule="auto"/>
        <w:ind w:left="88"/>
        <w:rPr>
          <w:sz w:val="24"/>
          <w:szCs w:val="24"/>
        </w:rPr>
      </w:pPr>
      <w:r w:rsidRPr="00E2395F">
        <w:rPr>
          <w:sz w:val="24"/>
          <w:szCs w:val="24"/>
        </w:rPr>
        <w:t>24.</w:t>
      </w:r>
      <w:r w:rsidRPr="00E2395F">
        <w:rPr>
          <w:sz w:val="24"/>
          <w:szCs w:val="24"/>
        </w:rPr>
        <w:tab/>
        <w:t>Паршин Иван Гаврилович</w:t>
      </w:r>
    </w:p>
    <w:p w:rsidR="007506A9" w:rsidRPr="00E2395F" w:rsidRDefault="007506A9" w:rsidP="005D123B">
      <w:pPr>
        <w:tabs>
          <w:tab w:val="left" w:pos="668"/>
        </w:tabs>
        <w:spacing w:after="0" w:line="240" w:lineRule="auto"/>
        <w:ind w:left="88"/>
        <w:rPr>
          <w:sz w:val="24"/>
          <w:szCs w:val="24"/>
        </w:rPr>
      </w:pPr>
      <w:r w:rsidRPr="00E2395F">
        <w:rPr>
          <w:sz w:val="24"/>
          <w:szCs w:val="24"/>
        </w:rPr>
        <w:t>25.</w:t>
      </w:r>
      <w:r w:rsidRPr="00E2395F">
        <w:rPr>
          <w:sz w:val="24"/>
          <w:szCs w:val="24"/>
        </w:rPr>
        <w:tab/>
        <w:t>Мишкин Иван Спиридонович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26.</w:t>
      </w:r>
      <w:r w:rsidRPr="00E2395F">
        <w:rPr>
          <w:sz w:val="24"/>
          <w:szCs w:val="24"/>
        </w:rPr>
        <w:tab/>
        <w:t>Почикай (Почикаев)Иван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27.</w:t>
      </w:r>
      <w:r w:rsidRPr="00E2395F">
        <w:rPr>
          <w:sz w:val="24"/>
          <w:szCs w:val="24"/>
        </w:rPr>
        <w:tab/>
        <w:t>Северьянов Иван Тимофеевич</w:t>
      </w:r>
    </w:p>
    <w:p w:rsidR="007506A9" w:rsidRPr="00E2395F" w:rsidRDefault="007506A9" w:rsidP="005D123B">
      <w:pPr>
        <w:tabs>
          <w:tab w:val="left" w:pos="668"/>
        </w:tabs>
        <w:spacing w:after="0" w:line="240" w:lineRule="auto"/>
        <w:ind w:left="88"/>
        <w:rPr>
          <w:sz w:val="24"/>
          <w:szCs w:val="24"/>
        </w:rPr>
      </w:pPr>
      <w:r w:rsidRPr="00E2395F">
        <w:rPr>
          <w:sz w:val="24"/>
          <w:szCs w:val="24"/>
        </w:rPr>
        <w:t>28.</w:t>
      </w:r>
      <w:r w:rsidRPr="00E2395F">
        <w:rPr>
          <w:sz w:val="24"/>
          <w:szCs w:val="24"/>
        </w:rPr>
        <w:tab/>
        <w:t>Горбунов Астафий Николаевич</w:t>
      </w:r>
    </w:p>
    <w:p w:rsidR="007506A9" w:rsidRPr="00E2395F" w:rsidRDefault="007506A9" w:rsidP="005D123B">
      <w:pPr>
        <w:tabs>
          <w:tab w:val="left" w:pos="668"/>
        </w:tabs>
        <w:spacing w:after="0" w:line="240" w:lineRule="auto"/>
        <w:ind w:left="88"/>
        <w:rPr>
          <w:sz w:val="24"/>
          <w:szCs w:val="24"/>
        </w:rPr>
      </w:pPr>
      <w:r w:rsidRPr="00E2395F">
        <w:rPr>
          <w:sz w:val="24"/>
          <w:szCs w:val="24"/>
        </w:rPr>
        <w:t>29.</w:t>
      </w:r>
      <w:r w:rsidRPr="00E2395F">
        <w:rPr>
          <w:sz w:val="24"/>
          <w:szCs w:val="24"/>
        </w:rPr>
        <w:tab/>
        <w:t>Шкунов Василий Дмитриевич</w:t>
      </w:r>
    </w:p>
    <w:p w:rsidR="007506A9" w:rsidRPr="00E2395F" w:rsidRDefault="007506A9" w:rsidP="005D123B">
      <w:pPr>
        <w:tabs>
          <w:tab w:val="left" w:pos="668"/>
        </w:tabs>
        <w:spacing w:after="0" w:line="240" w:lineRule="auto"/>
        <w:ind w:left="88"/>
        <w:rPr>
          <w:sz w:val="24"/>
          <w:szCs w:val="24"/>
        </w:rPr>
      </w:pPr>
      <w:r w:rsidRPr="00E2395F">
        <w:rPr>
          <w:sz w:val="24"/>
          <w:szCs w:val="24"/>
        </w:rPr>
        <w:t>30.</w:t>
      </w:r>
      <w:r w:rsidRPr="00E2395F">
        <w:rPr>
          <w:sz w:val="24"/>
          <w:szCs w:val="24"/>
        </w:rPr>
        <w:tab/>
        <w:t>Горбунков Николай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31.</w:t>
      </w:r>
      <w:r w:rsidRPr="00E2395F">
        <w:rPr>
          <w:sz w:val="24"/>
          <w:szCs w:val="24"/>
        </w:rPr>
        <w:tab/>
        <w:t>Макаров Иосиф Илларионович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32.</w:t>
      </w:r>
      <w:r w:rsidRPr="00E2395F">
        <w:rPr>
          <w:sz w:val="24"/>
          <w:szCs w:val="24"/>
        </w:rPr>
        <w:tab/>
        <w:t>Заремба Илья Евдокимович</w:t>
      </w:r>
    </w:p>
    <w:p w:rsidR="007506A9" w:rsidRPr="00E2395F" w:rsidRDefault="007506A9" w:rsidP="005D123B">
      <w:pPr>
        <w:tabs>
          <w:tab w:val="left" w:pos="668"/>
        </w:tabs>
        <w:spacing w:after="0" w:line="240" w:lineRule="auto"/>
        <w:ind w:left="88"/>
        <w:rPr>
          <w:sz w:val="24"/>
          <w:szCs w:val="24"/>
        </w:rPr>
      </w:pPr>
      <w:r w:rsidRPr="00E2395F">
        <w:rPr>
          <w:sz w:val="24"/>
          <w:szCs w:val="24"/>
        </w:rPr>
        <w:t>33.</w:t>
      </w:r>
      <w:r w:rsidRPr="00E2395F">
        <w:rPr>
          <w:sz w:val="24"/>
          <w:szCs w:val="24"/>
        </w:rPr>
        <w:tab/>
        <w:t>Иванов Александр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34.</w:t>
      </w:r>
      <w:r w:rsidRPr="00E2395F">
        <w:rPr>
          <w:sz w:val="24"/>
          <w:szCs w:val="24"/>
        </w:rPr>
        <w:tab/>
        <w:t>Чернацкий Александр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35.</w:t>
      </w:r>
      <w:r w:rsidRPr="00E2395F">
        <w:rPr>
          <w:sz w:val="24"/>
          <w:szCs w:val="24"/>
        </w:rPr>
        <w:tab/>
        <w:t>Альховко(Ольховко)Фёдор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36.</w:t>
      </w:r>
      <w:r w:rsidRPr="00E2395F">
        <w:rPr>
          <w:sz w:val="24"/>
          <w:szCs w:val="24"/>
        </w:rPr>
        <w:tab/>
        <w:t>Туров Фёдор Ефремович</w:t>
      </w:r>
    </w:p>
    <w:p w:rsidR="007506A9" w:rsidRPr="00E2395F" w:rsidRDefault="007506A9" w:rsidP="005D123B">
      <w:pPr>
        <w:tabs>
          <w:tab w:val="left" w:pos="668"/>
        </w:tabs>
        <w:spacing w:after="0" w:line="240" w:lineRule="auto"/>
        <w:ind w:left="88"/>
        <w:rPr>
          <w:sz w:val="24"/>
          <w:szCs w:val="24"/>
        </w:rPr>
      </w:pPr>
      <w:r w:rsidRPr="00E2395F">
        <w:rPr>
          <w:sz w:val="24"/>
          <w:szCs w:val="24"/>
        </w:rPr>
        <w:t>37.</w:t>
      </w:r>
      <w:r w:rsidRPr="00E2395F">
        <w:rPr>
          <w:sz w:val="24"/>
          <w:szCs w:val="24"/>
        </w:rPr>
        <w:tab/>
        <w:t>Фисенко (Владимирова)Федосья Ивановна</w:t>
      </w:r>
    </w:p>
    <w:p w:rsidR="007506A9" w:rsidRPr="00E2395F" w:rsidRDefault="007506A9" w:rsidP="005D123B">
      <w:pPr>
        <w:tabs>
          <w:tab w:val="left" w:pos="668"/>
        </w:tabs>
        <w:spacing w:after="0" w:line="240" w:lineRule="auto"/>
        <w:ind w:left="88"/>
        <w:rPr>
          <w:sz w:val="24"/>
          <w:szCs w:val="24"/>
        </w:rPr>
      </w:pPr>
      <w:r w:rsidRPr="00E2395F">
        <w:rPr>
          <w:sz w:val="24"/>
          <w:szCs w:val="24"/>
        </w:rPr>
        <w:t>38.</w:t>
      </w:r>
      <w:r w:rsidRPr="00E2395F">
        <w:rPr>
          <w:sz w:val="24"/>
          <w:szCs w:val="24"/>
        </w:rPr>
        <w:tab/>
        <w:t>Ягодин Дмитрий Михайлович</w:t>
      </w:r>
    </w:p>
    <w:p w:rsidR="007506A9" w:rsidRPr="00E2395F" w:rsidRDefault="007506A9" w:rsidP="005D123B">
      <w:pPr>
        <w:tabs>
          <w:tab w:val="left" w:pos="668"/>
        </w:tabs>
        <w:spacing w:after="0" w:line="240" w:lineRule="auto"/>
        <w:ind w:left="88"/>
        <w:rPr>
          <w:sz w:val="24"/>
          <w:szCs w:val="24"/>
        </w:rPr>
      </w:pPr>
      <w:r w:rsidRPr="00E2395F">
        <w:rPr>
          <w:sz w:val="24"/>
          <w:szCs w:val="24"/>
        </w:rPr>
        <w:t>39.</w:t>
      </w:r>
      <w:r w:rsidRPr="00E2395F">
        <w:rPr>
          <w:sz w:val="24"/>
          <w:szCs w:val="24"/>
        </w:rPr>
        <w:tab/>
        <w:t>Ягодин Павел Иннокентьевич</w:t>
      </w:r>
    </w:p>
    <w:p w:rsidR="007506A9" w:rsidRPr="00E2395F" w:rsidRDefault="007506A9" w:rsidP="005D123B">
      <w:pPr>
        <w:tabs>
          <w:tab w:val="left" w:pos="668"/>
        </w:tabs>
        <w:spacing w:after="0" w:line="240" w:lineRule="auto"/>
        <w:ind w:left="88"/>
        <w:rPr>
          <w:sz w:val="24"/>
          <w:szCs w:val="24"/>
        </w:rPr>
      </w:pPr>
      <w:r w:rsidRPr="00E2395F">
        <w:rPr>
          <w:sz w:val="24"/>
          <w:szCs w:val="24"/>
        </w:rPr>
        <w:t>40.</w:t>
      </w:r>
      <w:r w:rsidRPr="00E2395F">
        <w:rPr>
          <w:sz w:val="24"/>
          <w:szCs w:val="24"/>
        </w:rPr>
        <w:tab/>
        <w:t>Туров Егор Захарович</w:t>
      </w:r>
    </w:p>
    <w:p w:rsidR="007506A9" w:rsidRPr="00E2395F" w:rsidRDefault="007506A9" w:rsidP="005D123B">
      <w:pPr>
        <w:tabs>
          <w:tab w:val="left" w:pos="668"/>
        </w:tabs>
        <w:spacing w:after="0" w:line="240" w:lineRule="auto"/>
        <w:ind w:left="88"/>
        <w:rPr>
          <w:sz w:val="24"/>
          <w:szCs w:val="24"/>
        </w:rPr>
      </w:pPr>
      <w:r w:rsidRPr="00E2395F">
        <w:rPr>
          <w:sz w:val="24"/>
          <w:szCs w:val="24"/>
        </w:rPr>
        <w:t>41.</w:t>
      </w:r>
      <w:r w:rsidRPr="00E2395F">
        <w:rPr>
          <w:sz w:val="24"/>
          <w:szCs w:val="24"/>
        </w:rPr>
        <w:tab/>
        <w:t>Ёлкин Михаил Яковлевич</w:t>
      </w:r>
    </w:p>
    <w:p w:rsidR="007506A9" w:rsidRPr="00E2395F" w:rsidRDefault="007506A9" w:rsidP="005D123B">
      <w:pPr>
        <w:tabs>
          <w:tab w:val="left" w:pos="668"/>
        </w:tabs>
        <w:spacing w:after="0" w:line="240" w:lineRule="auto"/>
        <w:ind w:left="88"/>
        <w:rPr>
          <w:sz w:val="24"/>
          <w:szCs w:val="24"/>
        </w:rPr>
      </w:pPr>
      <w:r w:rsidRPr="00E2395F">
        <w:rPr>
          <w:sz w:val="24"/>
          <w:szCs w:val="24"/>
        </w:rPr>
        <w:t>42.</w:t>
      </w:r>
      <w:r w:rsidRPr="00E2395F">
        <w:rPr>
          <w:sz w:val="24"/>
          <w:szCs w:val="24"/>
        </w:rPr>
        <w:tab/>
        <w:t>Гнусаев Иван Антонович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43.</w:t>
      </w:r>
      <w:r w:rsidRPr="00E2395F">
        <w:rPr>
          <w:sz w:val="24"/>
          <w:szCs w:val="24"/>
        </w:rPr>
        <w:tab/>
        <w:t>Ильин Иван Алексеевич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44.</w:t>
      </w:r>
      <w:r w:rsidRPr="00E2395F">
        <w:rPr>
          <w:sz w:val="24"/>
          <w:szCs w:val="24"/>
        </w:rPr>
        <w:tab/>
        <w:t>Маслобоев Сергей Борисович</w:t>
      </w:r>
    </w:p>
    <w:p w:rsidR="007506A9" w:rsidRPr="00E2395F" w:rsidRDefault="007506A9" w:rsidP="005D123B">
      <w:pPr>
        <w:tabs>
          <w:tab w:val="left" w:pos="668"/>
        </w:tabs>
        <w:spacing w:after="0" w:line="240" w:lineRule="auto"/>
        <w:ind w:left="88"/>
        <w:rPr>
          <w:sz w:val="24"/>
          <w:szCs w:val="24"/>
        </w:rPr>
      </w:pPr>
      <w:r w:rsidRPr="00E2395F">
        <w:rPr>
          <w:sz w:val="24"/>
          <w:szCs w:val="24"/>
        </w:rPr>
        <w:t>45.</w:t>
      </w:r>
      <w:r w:rsidRPr="00E2395F">
        <w:rPr>
          <w:sz w:val="24"/>
          <w:szCs w:val="24"/>
        </w:rPr>
        <w:tab/>
        <w:t>Звыков Виктор Силантьевич</w:t>
      </w:r>
    </w:p>
    <w:p w:rsidR="007506A9" w:rsidRPr="00E2395F" w:rsidRDefault="007506A9" w:rsidP="005D123B">
      <w:pPr>
        <w:tabs>
          <w:tab w:val="left" w:pos="668"/>
        </w:tabs>
        <w:spacing w:after="0" w:line="240" w:lineRule="auto"/>
        <w:ind w:left="88"/>
        <w:rPr>
          <w:sz w:val="24"/>
          <w:szCs w:val="24"/>
        </w:rPr>
      </w:pPr>
      <w:r w:rsidRPr="00E2395F">
        <w:rPr>
          <w:sz w:val="24"/>
          <w:szCs w:val="24"/>
        </w:rPr>
        <w:t>46.</w:t>
      </w:r>
      <w:r w:rsidRPr="00E2395F">
        <w:rPr>
          <w:sz w:val="24"/>
          <w:szCs w:val="24"/>
        </w:rPr>
        <w:tab/>
        <w:t>Степанов Михаил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47.</w:t>
      </w:r>
      <w:r w:rsidRPr="00E2395F">
        <w:rPr>
          <w:sz w:val="24"/>
          <w:szCs w:val="24"/>
        </w:rPr>
        <w:tab/>
        <w:t>Сухарев Константин Пименович</w:t>
      </w:r>
    </w:p>
    <w:p w:rsidR="007506A9" w:rsidRPr="00E2395F" w:rsidRDefault="007506A9" w:rsidP="005D123B">
      <w:pPr>
        <w:tabs>
          <w:tab w:val="left" w:pos="668"/>
        </w:tabs>
        <w:spacing w:after="0" w:line="240" w:lineRule="auto"/>
        <w:ind w:left="88"/>
        <w:rPr>
          <w:sz w:val="24"/>
          <w:szCs w:val="24"/>
        </w:rPr>
      </w:pPr>
      <w:r w:rsidRPr="00E2395F">
        <w:rPr>
          <w:sz w:val="24"/>
          <w:szCs w:val="24"/>
        </w:rPr>
        <w:t>48.</w:t>
      </w:r>
      <w:r w:rsidRPr="00E2395F">
        <w:rPr>
          <w:sz w:val="24"/>
          <w:szCs w:val="24"/>
        </w:rPr>
        <w:tab/>
        <w:t>Полещук Александр Денисович</w:t>
      </w:r>
    </w:p>
    <w:p w:rsidR="007506A9" w:rsidRPr="00E2395F" w:rsidRDefault="007506A9" w:rsidP="005D123B">
      <w:pPr>
        <w:tabs>
          <w:tab w:val="left" w:pos="668"/>
        </w:tabs>
        <w:spacing w:after="0" w:line="240" w:lineRule="auto"/>
        <w:ind w:left="88"/>
        <w:rPr>
          <w:sz w:val="24"/>
          <w:szCs w:val="24"/>
        </w:rPr>
      </w:pPr>
      <w:r w:rsidRPr="00E2395F">
        <w:rPr>
          <w:sz w:val="24"/>
          <w:szCs w:val="24"/>
        </w:rPr>
        <w:t>49.</w:t>
      </w:r>
      <w:r w:rsidRPr="00E2395F">
        <w:rPr>
          <w:sz w:val="24"/>
          <w:szCs w:val="24"/>
        </w:rPr>
        <w:tab/>
        <w:t>Зверев Евстафий Николаевич</w:t>
      </w:r>
    </w:p>
    <w:p w:rsidR="007506A9" w:rsidRPr="00E2395F" w:rsidRDefault="007506A9" w:rsidP="005D123B">
      <w:pPr>
        <w:tabs>
          <w:tab w:val="left" w:pos="668"/>
        </w:tabs>
        <w:spacing w:after="0" w:line="240" w:lineRule="auto"/>
        <w:ind w:left="88"/>
        <w:rPr>
          <w:sz w:val="24"/>
          <w:szCs w:val="24"/>
        </w:rPr>
      </w:pPr>
      <w:r w:rsidRPr="00E2395F">
        <w:rPr>
          <w:sz w:val="24"/>
          <w:szCs w:val="24"/>
        </w:rPr>
        <w:t>49.</w:t>
      </w:r>
      <w:r w:rsidRPr="00E2395F">
        <w:rPr>
          <w:sz w:val="24"/>
          <w:szCs w:val="24"/>
        </w:rPr>
        <w:tab/>
        <w:t>Куценко Николай Мефодьевич</w:t>
      </w:r>
    </w:p>
    <w:p w:rsidR="007506A9" w:rsidRPr="00E2395F" w:rsidRDefault="007506A9" w:rsidP="005D123B">
      <w:pPr>
        <w:tabs>
          <w:tab w:val="left" w:pos="668"/>
        </w:tabs>
        <w:spacing w:after="0" w:line="240" w:lineRule="auto"/>
        <w:ind w:left="88"/>
        <w:rPr>
          <w:sz w:val="24"/>
          <w:szCs w:val="24"/>
        </w:rPr>
      </w:pPr>
      <w:r w:rsidRPr="00E2395F">
        <w:rPr>
          <w:sz w:val="24"/>
          <w:szCs w:val="24"/>
        </w:rPr>
        <w:t>50.</w:t>
      </w:r>
      <w:r w:rsidRPr="00E2395F">
        <w:rPr>
          <w:sz w:val="24"/>
          <w:szCs w:val="24"/>
        </w:rPr>
        <w:tab/>
        <w:t>Максимов Алексей Фёдорович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51.</w:t>
      </w:r>
      <w:r w:rsidRPr="00E2395F">
        <w:rPr>
          <w:sz w:val="24"/>
          <w:szCs w:val="24"/>
        </w:rPr>
        <w:tab/>
        <w:t>Марков Александр Алексеевич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52.</w:t>
      </w:r>
      <w:r w:rsidRPr="00E2395F">
        <w:rPr>
          <w:sz w:val="24"/>
          <w:szCs w:val="24"/>
        </w:rPr>
        <w:tab/>
        <w:t>Изотов Сергей Никитович</w:t>
      </w:r>
    </w:p>
    <w:p w:rsidR="007506A9" w:rsidRPr="00E2395F" w:rsidRDefault="007506A9" w:rsidP="005D123B">
      <w:pPr>
        <w:tabs>
          <w:tab w:val="left" w:pos="668"/>
        </w:tabs>
        <w:spacing w:after="0" w:line="240" w:lineRule="auto"/>
        <w:ind w:left="88"/>
        <w:rPr>
          <w:sz w:val="24"/>
          <w:szCs w:val="24"/>
        </w:rPr>
      </w:pPr>
      <w:r w:rsidRPr="00E2395F">
        <w:rPr>
          <w:sz w:val="24"/>
          <w:szCs w:val="24"/>
        </w:rPr>
        <w:t>53.</w:t>
      </w:r>
      <w:r w:rsidRPr="00E2395F">
        <w:rPr>
          <w:sz w:val="24"/>
          <w:szCs w:val="24"/>
        </w:rPr>
        <w:tab/>
        <w:t>Тархов Пётр Фёдорович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54.</w:t>
      </w:r>
      <w:r w:rsidRPr="00E2395F">
        <w:rPr>
          <w:sz w:val="24"/>
          <w:szCs w:val="24"/>
        </w:rPr>
        <w:tab/>
        <w:t>Добролюбов Константин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55.</w:t>
      </w:r>
      <w:r w:rsidRPr="00E2395F">
        <w:rPr>
          <w:sz w:val="24"/>
          <w:szCs w:val="24"/>
        </w:rPr>
        <w:tab/>
        <w:t>Михалёв Пётр Федотович</w:t>
      </w:r>
    </w:p>
    <w:p w:rsidR="007506A9" w:rsidRPr="00E2395F" w:rsidRDefault="007506A9" w:rsidP="005D123B">
      <w:pPr>
        <w:tabs>
          <w:tab w:val="left" w:pos="668"/>
        </w:tabs>
        <w:spacing w:after="0" w:line="240" w:lineRule="auto"/>
        <w:ind w:left="88"/>
        <w:rPr>
          <w:sz w:val="24"/>
          <w:szCs w:val="24"/>
        </w:rPr>
      </w:pPr>
      <w:r w:rsidRPr="00E2395F">
        <w:rPr>
          <w:sz w:val="24"/>
          <w:szCs w:val="24"/>
        </w:rPr>
        <w:t>56.</w:t>
      </w:r>
      <w:r w:rsidRPr="00E2395F">
        <w:rPr>
          <w:sz w:val="24"/>
          <w:szCs w:val="24"/>
        </w:rPr>
        <w:tab/>
        <w:t>Фёдоров Яков Семёнович</w:t>
      </w:r>
    </w:p>
    <w:p w:rsidR="007506A9" w:rsidRPr="00E2395F" w:rsidRDefault="007506A9" w:rsidP="005D123B">
      <w:pPr>
        <w:tabs>
          <w:tab w:val="left" w:pos="668"/>
        </w:tabs>
        <w:spacing w:after="0" w:line="240" w:lineRule="auto"/>
        <w:ind w:left="88"/>
        <w:rPr>
          <w:sz w:val="24"/>
          <w:szCs w:val="24"/>
        </w:rPr>
      </w:pPr>
      <w:r w:rsidRPr="00E2395F">
        <w:rPr>
          <w:sz w:val="24"/>
          <w:szCs w:val="24"/>
        </w:rPr>
        <w:t>57.</w:t>
      </w:r>
      <w:r w:rsidRPr="00E2395F">
        <w:rPr>
          <w:sz w:val="24"/>
          <w:szCs w:val="24"/>
        </w:rPr>
        <w:tab/>
        <w:t>Боровец Яков Герасимович</w:t>
      </w:r>
    </w:p>
    <w:p w:rsidR="007506A9" w:rsidRPr="00E2395F" w:rsidRDefault="007506A9" w:rsidP="005D123B">
      <w:pPr>
        <w:tabs>
          <w:tab w:val="left" w:pos="668"/>
        </w:tabs>
        <w:spacing w:after="0" w:line="240" w:lineRule="auto"/>
        <w:ind w:left="88"/>
        <w:rPr>
          <w:sz w:val="24"/>
          <w:szCs w:val="24"/>
        </w:rPr>
      </w:pPr>
      <w:r w:rsidRPr="00E2395F">
        <w:rPr>
          <w:sz w:val="24"/>
          <w:szCs w:val="24"/>
        </w:rPr>
        <w:t>58.</w:t>
      </w:r>
      <w:r w:rsidRPr="00E2395F">
        <w:rPr>
          <w:sz w:val="24"/>
          <w:szCs w:val="24"/>
        </w:rPr>
        <w:tab/>
        <w:t>Владимиров Иван Михайлович</w:t>
      </w:r>
    </w:p>
    <w:p w:rsidR="007506A9" w:rsidRPr="00E2395F" w:rsidRDefault="007506A9" w:rsidP="005D123B">
      <w:pPr>
        <w:tabs>
          <w:tab w:val="left" w:pos="668"/>
        </w:tabs>
        <w:spacing w:after="0" w:line="240" w:lineRule="auto"/>
        <w:ind w:left="88"/>
        <w:rPr>
          <w:sz w:val="24"/>
          <w:szCs w:val="24"/>
        </w:rPr>
      </w:pPr>
      <w:r w:rsidRPr="00E2395F">
        <w:rPr>
          <w:sz w:val="24"/>
          <w:szCs w:val="24"/>
        </w:rPr>
        <w:t>59.</w:t>
      </w:r>
      <w:r w:rsidRPr="00E2395F">
        <w:rPr>
          <w:sz w:val="24"/>
          <w:szCs w:val="24"/>
        </w:rPr>
        <w:tab/>
        <w:t>Грищенков Павел Маркович</w:t>
      </w:r>
    </w:p>
    <w:p w:rsidR="007506A9" w:rsidRPr="00E2395F" w:rsidRDefault="007506A9" w:rsidP="005D123B">
      <w:pPr>
        <w:tabs>
          <w:tab w:val="left" w:pos="668"/>
        </w:tabs>
        <w:spacing w:after="0" w:line="240" w:lineRule="auto"/>
        <w:ind w:left="88"/>
        <w:rPr>
          <w:sz w:val="24"/>
          <w:szCs w:val="24"/>
        </w:rPr>
      </w:pPr>
      <w:r w:rsidRPr="00E2395F">
        <w:rPr>
          <w:sz w:val="24"/>
          <w:szCs w:val="24"/>
        </w:rPr>
        <w:t>60.</w:t>
      </w:r>
      <w:r w:rsidRPr="00E2395F">
        <w:rPr>
          <w:sz w:val="24"/>
          <w:szCs w:val="24"/>
        </w:rPr>
        <w:tab/>
        <w:t>Добриков Пётр Максимович</w:t>
      </w:r>
    </w:p>
    <w:p w:rsidR="007506A9" w:rsidRPr="00E2395F" w:rsidRDefault="007506A9" w:rsidP="005D123B">
      <w:pPr>
        <w:tabs>
          <w:tab w:val="left" w:pos="668"/>
        </w:tabs>
        <w:spacing w:after="0" w:line="240" w:lineRule="auto"/>
        <w:ind w:left="88"/>
        <w:rPr>
          <w:sz w:val="24"/>
          <w:szCs w:val="24"/>
        </w:rPr>
      </w:pPr>
      <w:r w:rsidRPr="00E2395F">
        <w:rPr>
          <w:sz w:val="24"/>
          <w:szCs w:val="24"/>
        </w:rPr>
        <w:t>61.</w:t>
      </w:r>
      <w:r w:rsidRPr="00E2395F">
        <w:rPr>
          <w:sz w:val="24"/>
          <w:szCs w:val="24"/>
        </w:rPr>
        <w:tab/>
        <w:t>Пимченко Иван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 </w:t>
      </w:r>
      <w:r w:rsidRPr="00E2395F">
        <w:rPr>
          <w:sz w:val="24"/>
          <w:szCs w:val="24"/>
        </w:rPr>
        <w:tab/>
        <w:t> </w:t>
      </w:r>
    </w:p>
    <w:p w:rsidR="007506A9" w:rsidRPr="00E2395F" w:rsidRDefault="007506A9" w:rsidP="005D123B">
      <w:pPr>
        <w:tabs>
          <w:tab w:val="left" w:pos="668"/>
        </w:tabs>
        <w:spacing w:after="0" w:line="240" w:lineRule="auto"/>
        <w:ind w:left="88"/>
        <w:rPr>
          <w:b/>
          <w:bCs/>
          <w:sz w:val="24"/>
          <w:szCs w:val="24"/>
        </w:rPr>
      </w:pPr>
      <w:r w:rsidRPr="00E2395F">
        <w:rPr>
          <w:sz w:val="24"/>
          <w:szCs w:val="24"/>
        </w:rPr>
        <w:t> </w:t>
      </w:r>
      <w:r w:rsidRPr="00E2395F">
        <w:rPr>
          <w:sz w:val="24"/>
          <w:szCs w:val="24"/>
        </w:rPr>
        <w:tab/>
      </w:r>
      <w:r w:rsidRPr="00E2395F">
        <w:rPr>
          <w:b/>
          <w:bCs/>
          <w:sz w:val="24"/>
          <w:szCs w:val="24"/>
        </w:rPr>
        <w:t>д. Кондратьево</w:t>
      </w:r>
    </w:p>
    <w:p w:rsidR="007506A9" w:rsidRPr="00E2395F" w:rsidRDefault="007506A9" w:rsidP="005D123B">
      <w:pPr>
        <w:tabs>
          <w:tab w:val="left" w:pos="668"/>
        </w:tabs>
        <w:spacing w:after="0" w:line="240" w:lineRule="auto"/>
        <w:ind w:left="88"/>
        <w:rPr>
          <w:sz w:val="24"/>
          <w:szCs w:val="24"/>
        </w:rPr>
      </w:pPr>
      <w:r w:rsidRPr="00E2395F">
        <w:rPr>
          <w:sz w:val="24"/>
          <w:szCs w:val="24"/>
        </w:rPr>
        <w:t>1.</w:t>
      </w:r>
      <w:r w:rsidRPr="00E2395F">
        <w:rPr>
          <w:sz w:val="24"/>
          <w:szCs w:val="24"/>
        </w:rPr>
        <w:tab/>
        <w:t>Сухарев Василий Григорьевич</w:t>
      </w:r>
    </w:p>
    <w:p w:rsidR="007506A9" w:rsidRPr="00E2395F" w:rsidRDefault="007506A9" w:rsidP="005D123B">
      <w:pPr>
        <w:tabs>
          <w:tab w:val="left" w:pos="668"/>
        </w:tabs>
        <w:spacing w:after="0" w:line="240" w:lineRule="auto"/>
        <w:ind w:left="88"/>
        <w:rPr>
          <w:sz w:val="24"/>
          <w:szCs w:val="24"/>
        </w:rPr>
      </w:pPr>
      <w:r w:rsidRPr="00E2395F">
        <w:rPr>
          <w:sz w:val="24"/>
          <w:szCs w:val="24"/>
        </w:rPr>
        <w:t>2.</w:t>
      </w:r>
      <w:r w:rsidRPr="00E2395F">
        <w:rPr>
          <w:sz w:val="24"/>
          <w:szCs w:val="24"/>
        </w:rPr>
        <w:tab/>
        <w:t>Сухарев Михаил  Григорьевич</w:t>
      </w:r>
    </w:p>
    <w:p w:rsidR="007506A9" w:rsidRPr="00E2395F" w:rsidRDefault="007506A9" w:rsidP="005D123B">
      <w:pPr>
        <w:tabs>
          <w:tab w:val="left" w:pos="668"/>
        </w:tabs>
        <w:spacing w:after="0" w:line="240" w:lineRule="auto"/>
        <w:ind w:left="88"/>
        <w:rPr>
          <w:sz w:val="24"/>
          <w:szCs w:val="24"/>
        </w:rPr>
      </w:pPr>
      <w:r w:rsidRPr="00E2395F">
        <w:rPr>
          <w:sz w:val="24"/>
          <w:szCs w:val="24"/>
        </w:rPr>
        <w:t>3.</w:t>
      </w:r>
      <w:r w:rsidRPr="00E2395F">
        <w:rPr>
          <w:sz w:val="24"/>
          <w:szCs w:val="24"/>
        </w:rPr>
        <w:tab/>
        <w:t>Ефанов  Фёдор Никитич(Никитович)</w:t>
      </w:r>
    </w:p>
    <w:p w:rsidR="007506A9" w:rsidRPr="00E2395F" w:rsidRDefault="007506A9" w:rsidP="005D123B">
      <w:pPr>
        <w:tabs>
          <w:tab w:val="left" w:pos="668"/>
        </w:tabs>
        <w:spacing w:after="0" w:line="240" w:lineRule="auto"/>
        <w:ind w:left="88"/>
        <w:rPr>
          <w:sz w:val="24"/>
          <w:szCs w:val="24"/>
        </w:rPr>
      </w:pPr>
      <w:r w:rsidRPr="00E2395F">
        <w:rPr>
          <w:sz w:val="24"/>
          <w:szCs w:val="24"/>
        </w:rPr>
        <w:t>4.</w:t>
      </w:r>
      <w:r w:rsidRPr="00E2395F">
        <w:rPr>
          <w:sz w:val="24"/>
          <w:szCs w:val="24"/>
        </w:rPr>
        <w:tab/>
        <w:t>Ягодин Александр Сергеевич</w:t>
      </w:r>
    </w:p>
    <w:p w:rsidR="007506A9" w:rsidRPr="00E2395F" w:rsidRDefault="007506A9" w:rsidP="005D123B">
      <w:pPr>
        <w:tabs>
          <w:tab w:val="left" w:pos="668"/>
        </w:tabs>
        <w:spacing w:after="0" w:line="240" w:lineRule="auto"/>
        <w:ind w:left="88"/>
        <w:rPr>
          <w:sz w:val="24"/>
          <w:szCs w:val="24"/>
        </w:rPr>
      </w:pPr>
      <w:r w:rsidRPr="00E2395F">
        <w:rPr>
          <w:sz w:val="24"/>
          <w:szCs w:val="24"/>
        </w:rPr>
        <w:t>5.</w:t>
      </w:r>
      <w:r w:rsidRPr="00E2395F">
        <w:rPr>
          <w:sz w:val="24"/>
          <w:szCs w:val="24"/>
        </w:rPr>
        <w:tab/>
        <w:t>Катасонов Степан Александрович</w:t>
      </w:r>
    </w:p>
    <w:p w:rsidR="007506A9" w:rsidRPr="00E2395F" w:rsidRDefault="007506A9" w:rsidP="005D123B">
      <w:pPr>
        <w:tabs>
          <w:tab w:val="left" w:pos="668"/>
        </w:tabs>
        <w:spacing w:after="0" w:line="240" w:lineRule="auto"/>
        <w:ind w:left="88"/>
        <w:rPr>
          <w:sz w:val="24"/>
          <w:szCs w:val="24"/>
        </w:rPr>
      </w:pPr>
      <w:r w:rsidRPr="00E2395F">
        <w:rPr>
          <w:sz w:val="24"/>
          <w:szCs w:val="24"/>
        </w:rPr>
        <w:t>6.</w:t>
      </w:r>
      <w:r w:rsidRPr="00E2395F">
        <w:rPr>
          <w:sz w:val="24"/>
          <w:szCs w:val="24"/>
        </w:rPr>
        <w:tab/>
        <w:t>Баскаков Василий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7.</w:t>
      </w:r>
      <w:r w:rsidRPr="00E2395F">
        <w:rPr>
          <w:sz w:val="24"/>
          <w:szCs w:val="24"/>
        </w:rPr>
        <w:tab/>
        <w:t>Шахабудинова (Аксёнова)Мария  Захаровна</w:t>
      </w:r>
    </w:p>
    <w:p w:rsidR="007506A9" w:rsidRPr="00E2395F" w:rsidRDefault="007506A9" w:rsidP="005D123B">
      <w:pPr>
        <w:tabs>
          <w:tab w:val="left" w:pos="668"/>
        </w:tabs>
        <w:spacing w:after="0" w:line="240" w:lineRule="auto"/>
        <w:ind w:left="88"/>
        <w:rPr>
          <w:sz w:val="24"/>
          <w:szCs w:val="24"/>
        </w:rPr>
      </w:pPr>
      <w:r w:rsidRPr="00E2395F">
        <w:rPr>
          <w:sz w:val="24"/>
          <w:szCs w:val="24"/>
        </w:rPr>
        <w:t>8.</w:t>
      </w:r>
      <w:r w:rsidRPr="00E2395F">
        <w:rPr>
          <w:sz w:val="24"/>
          <w:szCs w:val="24"/>
        </w:rPr>
        <w:tab/>
        <w:t>Назаров Александр Александрович</w:t>
      </w:r>
    </w:p>
    <w:p w:rsidR="007506A9" w:rsidRPr="00E2395F" w:rsidRDefault="007506A9" w:rsidP="005D123B">
      <w:pPr>
        <w:tabs>
          <w:tab w:val="left" w:pos="668"/>
        </w:tabs>
        <w:spacing w:after="0" w:line="240" w:lineRule="auto"/>
        <w:ind w:left="88"/>
        <w:rPr>
          <w:sz w:val="24"/>
          <w:szCs w:val="24"/>
        </w:rPr>
      </w:pPr>
      <w:r w:rsidRPr="00E2395F">
        <w:rPr>
          <w:sz w:val="24"/>
          <w:szCs w:val="24"/>
        </w:rPr>
        <w:t>9.</w:t>
      </w:r>
      <w:r w:rsidRPr="00E2395F">
        <w:rPr>
          <w:sz w:val="24"/>
          <w:szCs w:val="24"/>
        </w:rPr>
        <w:tab/>
        <w:t>Титов Иван Тимофеевич</w:t>
      </w:r>
    </w:p>
    <w:p w:rsidR="007506A9" w:rsidRPr="00E2395F" w:rsidRDefault="007506A9" w:rsidP="005D123B">
      <w:pPr>
        <w:tabs>
          <w:tab w:val="left" w:pos="668"/>
        </w:tabs>
        <w:spacing w:after="0" w:line="240" w:lineRule="auto"/>
        <w:ind w:left="88"/>
        <w:rPr>
          <w:sz w:val="24"/>
          <w:szCs w:val="24"/>
        </w:rPr>
      </w:pPr>
      <w:r w:rsidRPr="00E2395F">
        <w:rPr>
          <w:sz w:val="24"/>
          <w:szCs w:val="24"/>
        </w:rPr>
        <w:t>10.</w:t>
      </w:r>
      <w:r w:rsidRPr="00E2395F">
        <w:rPr>
          <w:sz w:val="24"/>
          <w:szCs w:val="24"/>
        </w:rPr>
        <w:tab/>
        <w:t>Девяткин Иван Александрович</w:t>
      </w:r>
    </w:p>
    <w:p w:rsidR="007506A9" w:rsidRPr="00E2395F" w:rsidRDefault="007506A9" w:rsidP="005D123B">
      <w:pPr>
        <w:tabs>
          <w:tab w:val="left" w:pos="668"/>
        </w:tabs>
        <w:spacing w:after="0" w:line="240" w:lineRule="auto"/>
        <w:ind w:left="88"/>
        <w:rPr>
          <w:sz w:val="24"/>
          <w:szCs w:val="24"/>
        </w:rPr>
      </w:pPr>
      <w:r w:rsidRPr="00E2395F">
        <w:rPr>
          <w:sz w:val="24"/>
          <w:szCs w:val="24"/>
        </w:rPr>
        <w:t>11.</w:t>
      </w:r>
      <w:r w:rsidRPr="00E2395F">
        <w:rPr>
          <w:sz w:val="24"/>
          <w:szCs w:val="24"/>
        </w:rPr>
        <w:tab/>
        <w:t>Колпаков Илья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12.</w:t>
      </w:r>
      <w:r w:rsidRPr="00E2395F">
        <w:rPr>
          <w:sz w:val="24"/>
          <w:szCs w:val="24"/>
        </w:rPr>
        <w:tab/>
        <w:t>Напилёнок Фёдор Корнеевич</w:t>
      </w:r>
    </w:p>
    <w:p w:rsidR="007506A9" w:rsidRPr="00E2395F" w:rsidRDefault="007506A9" w:rsidP="005D123B">
      <w:pPr>
        <w:tabs>
          <w:tab w:val="left" w:pos="668"/>
        </w:tabs>
        <w:spacing w:after="0" w:line="240" w:lineRule="auto"/>
        <w:ind w:left="88"/>
        <w:rPr>
          <w:sz w:val="24"/>
          <w:szCs w:val="24"/>
        </w:rPr>
      </w:pPr>
      <w:r w:rsidRPr="00E2395F">
        <w:rPr>
          <w:sz w:val="24"/>
          <w:szCs w:val="24"/>
        </w:rPr>
        <w:t>13.</w:t>
      </w:r>
      <w:r w:rsidRPr="00E2395F">
        <w:rPr>
          <w:sz w:val="24"/>
          <w:szCs w:val="24"/>
        </w:rPr>
        <w:tab/>
        <w:t>Катасонов Иван Александрович</w:t>
      </w:r>
    </w:p>
    <w:p w:rsidR="007506A9" w:rsidRPr="00E2395F" w:rsidRDefault="007506A9" w:rsidP="005D123B">
      <w:pPr>
        <w:tabs>
          <w:tab w:val="left" w:pos="668"/>
        </w:tabs>
        <w:spacing w:after="0" w:line="240" w:lineRule="auto"/>
        <w:ind w:left="88"/>
        <w:rPr>
          <w:sz w:val="24"/>
          <w:szCs w:val="24"/>
        </w:rPr>
      </w:pPr>
      <w:r w:rsidRPr="00E2395F">
        <w:rPr>
          <w:sz w:val="24"/>
          <w:szCs w:val="24"/>
        </w:rPr>
        <w:t>14.</w:t>
      </w:r>
      <w:r w:rsidRPr="00E2395F">
        <w:rPr>
          <w:sz w:val="24"/>
          <w:szCs w:val="24"/>
        </w:rPr>
        <w:tab/>
        <w:t>Щенёв Василий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15.</w:t>
      </w:r>
      <w:r w:rsidRPr="00E2395F">
        <w:rPr>
          <w:sz w:val="24"/>
          <w:szCs w:val="24"/>
        </w:rPr>
        <w:tab/>
        <w:t>Мешков  Алексей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16.</w:t>
      </w:r>
      <w:r w:rsidRPr="00E2395F">
        <w:rPr>
          <w:sz w:val="24"/>
          <w:szCs w:val="24"/>
        </w:rPr>
        <w:tab/>
        <w:t>Павлов Гавриил Павлович</w:t>
      </w:r>
    </w:p>
    <w:p w:rsidR="007506A9" w:rsidRPr="00E2395F" w:rsidRDefault="007506A9" w:rsidP="005D123B">
      <w:pPr>
        <w:tabs>
          <w:tab w:val="left" w:pos="668"/>
        </w:tabs>
        <w:spacing w:after="0" w:line="240" w:lineRule="auto"/>
        <w:ind w:left="88"/>
        <w:rPr>
          <w:sz w:val="24"/>
          <w:szCs w:val="24"/>
        </w:rPr>
      </w:pPr>
      <w:r w:rsidRPr="00E2395F">
        <w:rPr>
          <w:sz w:val="24"/>
          <w:szCs w:val="24"/>
        </w:rPr>
        <w:t>17.</w:t>
      </w:r>
      <w:r w:rsidRPr="00E2395F">
        <w:rPr>
          <w:sz w:val="24"/>
          <w:szCs w:val="24"/>
        </w:rPr>
        <w:tab/>
        <w:t>Теплых Иван Фёдорович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18.</w:t>
      </w:r>
      <w:r w:rsidRPr="00E2395F">
        <w:rPr>
          <w:sz w:val="24"/>
          <w:szCs w:val="24"/>
        </w:rPr>
        <w:tab/>
        <w:t>Владимиров Василий Алексеевич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19.</w:t>
      </w:r>
      <w:r w:rsidRPr="00E2395F">
        <w:rPr>
          <w:sz w:val="24"/>
          <w:szCs w:val="24"/>
        </w:rPr>
        <w:tab/>
        <w:t>Наглых Анна Гавриловна</w:t>
      </w:r>
    </w:p>
    <w:p w:rsidR="007506A9" w:rsidRPr="00E2395F" w:rsidRDefault="007506A9" w:rsidP="005D123B">
      <w:pPr>
        <w:tabs>
          <w:tab w:val="left" w:pos="668"/>
        </w:tabs>
        <w:spacing w:after="0" w:line="240" w:lineRule="auto"/>
        <w:ind w:left="88"/>
        <w:rPr>
          <w:sz w:val="24"/>
          <w:szCs w:val="24"/>
        </w:rPr>
      </w:pPr>
      <w:r w:rsidRPr="00E2395F">
        <w:rPr>
          <w:sz w:val="24"/>
          <w:szCs w:val="24"/>
        </w:rPr>
        <w:t>20.</w:t>
      </w:r>
      <w:r w:rsidRPr="00E2395F">
        <w:rPr>
          <w:sz w:val="24"/>
          <w:szCs w:val="24"/>
        </w:rPr>
        <w:tab/>
        <w:t>Киселёв Павел Севостьянович</w:t>
      </w:r>
    </w:p>
    <w:p w:rsidR="007506A9" w:rsidRPr="00E2395F" w:rsidRDefault="007506A9" w:rsidP="005D123B">
      <w:pPr>
        <w:tabs>
          <w:tab w:val="left" w:pos="668"/>
        </w:tabs>
        <w:spacing w:after="0" w:line="240" w:lineRule="auto"/>
        <w:ind w:left="88"/>
        <w:rPr>
          <w:sz w:val="24"/>
          <w:szCs w:val="24"/>
        </w:rPr>
      </w:pPr>
      <w:r w:rsidRPr="00E2395F">
        <w:rPr>
          <w:sz w:val="24"/>
          <w:szCs w:val="24"/>
        </w:rPr>
        <w:t> </w:t>
      </w:r>
      <w:r w:rsidRPr="00E2395F">
        <w:rPr>
          <w:sz w:val="24"/>
          <w:szCs w:val="24"/>
        </w:rPr>
        <w:tab/>
        <w:t> </w:t>
      </w:r>
    </w:p>
    <w:p w:rsidR="007506A9" w:rsidRPr="00E2395F" w:rsidRDefault="007506A9" w:rsidP="005D123B">
      <w:pPr>
        <w:tabs>
          <w:tab w:val="left" w:pos="668"/>
        </w:tabs>
        <w:spacing w:after="0" w:line="240" w:lineRule="auto"/>
        <w:ind w:left="88"/>
        <w:rPr>
          <w:b/>
          <w:bCs/>
          <w:sz w:val="24"/>
          <w:szCs w:val="24"/>
        </w:rPr>
      </w:pPr>
      <w:r w:rsidRPr="00E2395F">
        <w:rPr>
          <w:sz w:val="24"/>
          <w:szCs w:val="24"/>
        </w:rPr>
        <w:t> </w:t>
      </w:r>
      <w:r w:rsidRPr="00E2395F">
        <w:rPr>
          <w:sz w:val="24"/>
          <w:szCs w:val="24"/>
        </w:rPr>
        <w:tab/>
      </w:r>
      <w:r w:rsidRPr="00E2395F">
        <w:rPr>
          <w:b/>
          <w:bCs/>
          <w:sz w:val="24"/>
          <w:szCs w:val="24"/>
        </w:rPr>
        <w:t>д. Топол</w:t>
      </w:r>
    </w:p>
    <w:p w:rsidR="007506A9" w:rsidRPr="00E2395F" w:rsidRDefault="007506A9" w:rsidP="005D123B">
      <w:pPr>
        <w:tabs>
          <w:tab w:val="left" w:pos="668"/>
        </w:tabs>
        <w:spacing w:after="0" w:line="240" w:lineRule="auto"/>
        <w:ind w:left="88"/>
        <w:rPr>
          <w:sz w:val="24"/>
          <w:szCs w:val="24"/>
        </w:rPr>
      </w:pPr>
      <w:r w:rsidRPr="00E2395F">
        <w:rPr>
          <w:sz w:val="24"/>
          <w:szCs w:val="24"/>
        </w:rPr>
        <w:t>1.</w:t>
      </w:r>
      <w:r w:rsidRPr="00E2395F">
        <w:rPr>
          <w:sz w:val="24"/>
          <w:szCs w:val="24"/>
        </w:rPr>
        <w:tab/>
        <w:t>Нижегородов Фёдор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2.</w:t>
      </w:r>
      <w:r w:rsidRPr="00E2395F">
        <w:rPr>
          <w:sz w:val="24"/>
          <w:szCs w:val="24"/>
        </w:rPr>
        <w:tab/>
        <w:t>Сухотский Матвей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3.</w:t>
      </w:r>
      <w:r w:rsidRPr="00E2395F">
        <w:rPr>
          <w:sz w:val="24"/>
          <w:szCs w:val="24"/>
        </w:rPr>
        <w:tab/>
        <w:t>Курго Александр Фёдорович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4.</w:t>
      </w:r>
      <w:r w:rsidRPr="00E2395F">
        <w:rPr>
          <w:sz w:val="24"/>
          <w:szCs w:val="24"/>
        </w:rPr>
        <w:tab/>
        <w:t>Литвинский Василий Георгиевич</w:t>
      </w:r>
    </w:p>
    <w:p w:rsidR="007506A9" w:rsidRPr="00E2395F" w:rsidRDefault="007506A9" w:rsidP="005D123B">
      <w:pPr>
        <w:tabs>
          <w:tab w:val="left" w:pos="668"/>
        </w:tabs>
        <w:spacing w:after="0" w:line="240" w:lineRule="auto"/>
        <w:ind w:left="88"/>
        <w:rPr>
          <w:sz w:val="24"/>
          <w:szCs w:val="24"/>
        </w:rPr>
      </w:pPr>
      <w:r w:rsidRPr="00E2395F">
        <w:rPr>
          <w:sz w:val="24"/>
          <w:szCs w:val="24"/>
        </w:rPr>
        <w:t>5.</w:t>
      </w:r>
      <w:r w:rsidRPr="00E2395F">
        <w:rPr>
          <w:sz w:val="24"/>
          <w:szCs w:val="24"/>
        </w:rPr>
        <w:tab/>
        <w:t>Коржановский Михаил Кондратьевич</w:t>
      </w:r>
    </w:p>
    <w:p w:rsidR="007506A9" w:rsidRPr="00E2395F" w:rsidRDefault="007506A9" w:rsidP="005D123B">
      <w:pPr>
        <w:tabs>
          <w:tab w:val="left" w:pos="668"/>
        </w:tabs>
        <w:spacing w:after="0" w:line="240" w:lineRule="auto"/>
        <w:ind w:left="88"/>
        <w:rPr>
          <w:sz w:val="24"/>
          <w:szCs w:val="24"/>
        </w:rPr>
      </w:pPr>
      <w:r w:rsidRPr="00E2395F">
        <w:rPr>
          <w:sz w:val="24"/>
          <w:szCs w:val="24"/>
        </w:rPr>
        <w:t>6.</w:t>
      </w:r>
      <w:r w:rsidRPr="00E2395F">
        <w:rPr>
          <w:sz w:val="24"/>
          <w:szCs w:val="24"/>
        </w:rPr>
        <w:tab/>
        <w:t>Нижегородов Иван Николаевич</w:t>
      </w:r>
    </w:p>
    <w:p w:rsidR="007506A9" w:rsidRPr="00E2395F" w:rsidRDefault="007506A9" w:rsidP="005D123B">
      <w:pPr>
        <w:tabs>
          <w:tab w:val="left" w:pos="668"/>
        </w:tabs>
        <w:spacing w:after="0" w:line="240" w:lineRule="auto"/>
        <w:ind w:left="88"/>
        <w:rPr>
          <w:sz w:val="24"/>
          <w:szCs w:val="24"/>
        </w:rPr>
      </w:pPr>
      <w:r w:rsidRPr="00E2395F">
        <w:rPr>
          <w:sz w:val="24"/>
          <w:szCs w:val="24"/>
        </w:rPr>
        <w:t>7.</w:t>
      </w:r>
      <w:r w:rsidRPr="00E2395F">
        <w:rPr>
          <w:sz w:val="24"/>
          <w:szCs w:val="24"/>
        </w:rPr>
        <w:tab/>
        <w:t>Яцкевич Осип Иосифович</w:t>
      </w:r>
    </w:p>
    <w:p w:rsidR="007506A9" w:rsidRPr="00E2395F" w:rsidRDefault="007506A9" w:rsidP="005D123B">
      <w:pPr>
        <w:tabs>
          <w:tab w:val="left" w:pos="668"/>
        </w:tabs>
        <w:spacing w:after="0" w:line="240" w:lineRule="auto"/>
        <w:ind w:left="88"/>
        <w:rPr>
          <w:sz w:val="24"/>
          <w:szCs w:val="24"/>
        </w:rPr>
      </w:pPr>
      <w:r w:rsidRPr="00E2395F">
        <w:rPr>
          <w:sz w:val="24"/>
          <w:szCs w:val="24"/>
        </w:rPr>
        <w:t>8.</w:t>
      </w:r>
      <w:r w:rsidRPr="00E2395F">
        <w:rPr>
          <w:sz w:val="24"/>
          <w:szCs w:val="24"/>
        </w:rPr>
        <w:tab/>
        <w:t>Благородный Фёдор Тимофеевич</w:t>
      </w:r>
    </w:p>
    <w:p w:rsidR="007506A9" w:rsidRPr="00E2395F" w:rsidRDefault="007506A9" w:rsidP="005D123B">
      <w:pPr>
        <w:tabs>
          <w:tab w:val="left" w:pos="668"/>
        </w:tabs>
        <w:spacing w:after="0" w:line="240" w:lineRule="auto"/>
        <w:ind w:left="88"/>
        <w:rPr>
          <w:sz w:val="24"/>
          <w:szCs w:val="24"/>
        </w:rPr>
      </w:pPr>
      <w:r w:rsidRPr="00E2395F">
        <w:rPr>
          <w:sz w:val="24"/>
          <w:szCs w:val="24"/>
        </w:rPr>
        <w:t>9.</w:t>
      </w:r>
      <w:r w:rsidRPr="00E2395F">
        <w:rPr>
          <w:sz w:val="24"/>
          <w:szCs w:val="24"/>
        </w:rPr>
        <w:tab/>
        <w:t>Худяков Мифодий Филимонович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10.</w:t>
      </w:r>
      <w:r w:rsidRPr="00E2395F">
        <w:rPr>
          <w:sz w:val="24"/>
          <w:szCs w:val="24"/>
        </w:rPr>
        <w:tab/>
        <w:t>Курунов Иван Андреевич</w:t>
      </w:r>
    </w:p>
    <w:p w:rsidR="007506A9" w:rsidRPr="00E2395F" w:rsidRDefault="007506A9" w:rsidP="005D123B">
      <w:pPr>
        <w:tabs>
          <w:tab w:val="left" w:pos="668"/>
        </w:tabs>
        <w:spacing w:after="0" w:line="240" w:lineRule="auto"/>
        <w:ind w:left="88"/>
        <w:rPr>
          <w:sz w:val="24"/>
          <w:szCs w:val="24"/>
        </w:rPr>
      </w:pPr>
      <w:r w:rsidRPr="00E2395F">
        <w:rPr>
          <w:sz w:val="24"/>
          <w:szCs w:val="24"/>
        </w:rPr>
        <w:t>11.</w:t>
      </w:r>
      <w:r w:rsidRPr="00E2395F">
        <w:rPr>
          <w:sz w:val="24"/>
          <w:szCs w:val="24"/>
        </w:rPr>
        <w:tab/>
        <w:t>Андреев Григорий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12.</w:t>
      </w:r>
      <w:r w:rsidRPr="00E2395F">
        <w:rPr>
          <w:sz w:val="24"/>
          <w:szCs w:val="24"/>
        </w:rPr>
        <w:tab/>
        <w:t>Мищенко Михаил Власович</w:t>
      </w:r>
    </w:p>
    <w:p w:rsidR="007506A9" w:rsidRPr="00E2395F" w:rsidRDefault="007506A9" w:rsidP="005D123B">
      <w:pPr>
        <w:tabs>
          <w:tab w:val="left" w:pos="668"/>
        </w:tabs>
        <w:spacing w:after="0" w:line="240" w:lineRule="auto"/>
        <w:ind w:left="88"/>
        <w:rPr>
          <w:sz w:val="24"/>
          <w:szCs w:val="24"/>
        </w:rPr>
      </w:pPr>
      <w:r w:rsidRPr="00E2395F">
        <w:rPr>
          <w:sz w:val="24"/>
          <w:szCs w:val="24"/>
        </w:rPr>
        <w:t>13.</w:t>
      </w:r>
      <w:r w:rsidRPr="00E2395F">
        <w:rPr>
          <w:sz w:val="24"/>
          <w:szCs w:val="24"/>
        </w:rPr>
        <w:tab/>
        <w:t>Стригоцкий Константин Алексеевич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14.</w:t>
      </w:r>
      <w:r w:rsidRPr="00E2395F">
        <w:rPr>
          <w:sz w:val="24"/>
          <w:szCs w:val="24"/>
        </w:rPr>
        <w:tab/>
        <w:t>Егоров Александр Егорович</w:t>
      </w:r>
    </w:p>
    <w:p w:rsidR="007506A9" w:rsidRPr="00E2395F" w:rsidRDefault="007506A9" w:rsidP="005D123B">
      <w:pPr>
        <w:tabs>
          <w:tab w:val="left" w:pos="668"/>
        </w:tabs>
        <w:spacing w:after="0" w:line="240" w:lineRule="auto"/>
        <w:ind w:left="88"/>
        <w:rPr>
          <w:sz w:val="24"/>
          <w:szCs w:val="24"/>
        </w:rPr>
      </w:pPr>
      <w:r w:rsidRPr="00E2395F">
        <w:rPr>
          <w:sz w:val="24"/>
          <w:szCs w:val="24"/>
        </w:rPr>
        <w:t>15.</w:t>
      </w:r>
      <w:r w:rsidRPr="00E2395F">
        <w:rPr>
          <w:sz w:val="24"/>
          <w:szCs w:val="24"/>
        </w:rPr>
        <w:tab/>
        <w:t>Нижегородов Евграф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16.</w:t>
      </w:r>
      <w:r w:rsidRPr="00E2395F">
        <w:rPr>
          <w:sz w:val="24"/>
          <w:szCs w:val="24"/>
        </w:rPr>
        <w:tab/>
        <w:t>Юрласов Василий Яковлевич</w:t>
      </w:r>
    </w:p>
    <w:p w:rsidR="007506A9" w:rsidRPr="00E2395F" w:rsidRDefault="007506A9" w:rsidP="005D123B">
      <w:pPr>
        <w:tabs>
          <w:tab w:val="left" w:pos="668"/>
        </w:tabs>
        <w:spacing w:after="0" w:line="240" w:lineRule="auto"/>
        <w:ind w:left="88"/>
        <w:rPr>
          <w:sz w:val="24"/>
          <w:szCs w:val="24"/>
        </w:rPr>
      </w:pPr>
      <w:r w:rsidRPr="00E2395F">
        <w:rPr>
          <w:sz w:val="24"/>
          <w:szCs w:val="24"/>
        </w:rPr>
        <w:t>17.</w:t>
      </w:r>
      <w:r w:rsidRPr="00E2395F">
        <w:rPr>
          <w:sz w:val="24"/>
          <w:szCs w:val="24"/>
        </w:rPr>
        <w:tab/>
        <w:t xml:space="preserve">Киселёв Иван Григорьевич </w:t>
      </w:r>
    </w:p>
    <w:p w:rsidR="007506A9" w:rsidRPr="00E2395F" w:rsidRDefault="007506A9" w:rsidP="005D123B">
      <w:pPr>
        <w:tabs>
          <w:tab w:val="left" w:pos="668"/>
        </w:tabs>
        <w:spacing w:after="0" w:line="240" w:lineRule="auto"/>
        <w:ind w:left="88"/>
        <w:rPr>
          <w:sz w:val="24"/>
          <w:szCs w:val="24"/>
        </w:rPr>
      </w:pPr>
      <w:r w:rsidRPr="00E2395F">
        <w:rPr>
          <w:sz w:val="24"/>
          <w:szCs w:val="24"/>
        </w:rPr>
        <w:t>18.</w:t>
      </w:r>
      <w:r w:rsidRPr="00E2395F">
        <w:rPr>
          <w:sz w:val="24"/>
          <w:szCs w:val="24"/>
        </w:rPr>
        <w:tab/>
        <w:t>Белицкая(Катова) Екатерина Васильевна</w:t>
      </w:r>
    </w:p>
    <w:p w:rsidR="007506A9" w:rsidRPr="00E2395F" w:rsidRDefault="007506A9" w:rsidP="005D123B">
      <w:pPr>
        <w:tabs>
          <w:tab w:val="left" w:pos="668"/>
        </w:tabs>
        <w:spacing w:after="0" w:line="240" w:lineRule="auto"/>
        <w:ind w:left="88"/>
        <w:rPr>
          <w:sz w:val="24"/>
          <w:szCs w:val="24"/>
        </w:rPr>
      </w:pPr>
      <w:r w:rsidRPr="00E2395F">
        <w:rPr>
          <w:sz w:val="24"/>
          <w:szCs w:val="24"/>
        </w:rPr>
        <w:t>19.</w:t>
      </w:r>
      <w:r w:rsidRPr="00E2395F">
        <w:rPr>
          <w:sz w:val="24"/>
          <w:szCs w:val="24"/>
        </w:rPr>
        <w:tab/>
        <w:t>Шабоха Константин Афанасьевич</w:t>
      </w:r>
    </w:p>
    <w:p w:rsidR="007506A9" w:rsidRPr="00E2395F" w:rsidRDefault="007506A9" w:rsidP="005D123B">
      <w:pPr>
        <w:tabs>
          <w:tab w:val="left" w:pos="668"/>
        </w:tabs>
        <w:spacing w:after="0" w:line="240" w:lineRule="auto"/>
        <w:ind w:left="88"/>
        <w:rPr>
          <w:sz w:val="24"/>
          <w:szCs w:val="24"/>
        </w:rPr>
      </w:pPr>
      <w:r w:rsidRPr="00E2395F">
        <w:rPr>
          <w:sz w:val="24"/>
          <w:szCs w:val="24"/>
        </w:rPr>
        <w:t>20.</w:t>
      </w:r>
      <w:r w:rsidRPr="00E2395F">
        <w:rPr>
          <w:sz w:val="24"/>
          <w:szCs w:val="24"/>
        </w:rPr>
        <w:tab/>
        <w:t>Санаев Михаил Павлович</w:t>
      </w:r>
    </w:p>
    <w:p w:rsidR="007506A9" w:rsidRPr="00E2395F" w:rsidRDefault="007506A9" w:rsidP="005D123B">
      <w:pPr>
        <w:tabs>
          <w:tab w:val="left" w:pos="668"/>
        </w:tabs>
        <w:spacing w:after="0" w:line="240" w:lineRule="auto"/>
        <w:ind w:left="88"/>
        <w:rPr>
          <w:sz w:val="24"/>
          <w:szCs w:val="24"/>
        </w:rPr>
      </w:pPr>
      <w:r w:rsidRPr="00E2395F">
        <w:rPr>
          <w:sz w:val="24"/>
          <w:szCs w:val="24"/>
        </w:rPr>
        <w:t>21.</w:t>
      </w:r>
      <w:r w:rsidRPr="00E2395F">
        <w:rPr>
          <w:sz w:val="24"/>
          <w:szCs w:val="24"/>
        </w:rPr>
        <w:tab/>
        <w:t>Мерзляков Максим Григорьевич</w:t>
      </w:r>
    </w:p>
    <w:p w:rsidR="007506A9" w:rsidRPr="00E2395F" w:rsidRDefault="007506A9" w:rsidP="005D123B">
      <w:pPr>
        <w:tabs>
          <w:tab w:val="left" w:pos="668"/>
        </w:tabs>
        <w:spacing w:after="0" w:line="240" w:lineRule="auto"/>
        <w:ind w:left="88"/>
        <w:rPr>
          <w:sz w:val="24"/>
          <w:szCs w:val="24"/>
        </w:rPr>
      </w:pPr>
      <w:r w:rsidRPr="00E2395F">
        <w:rPr>
          <w:sz w:val="24"/>
          <w:szCs w:val="24"/>
        </w:rPr>
        <w:t>22.</w:t>
      </w:r>
      <w:r w:rsidRPr="00E2395F">
        <w:rPr>
          <w:sz w:val="24"/>
          <w:szCs w:val="24"/>
        </w:rPr>
        <w:tab/>
        <w:t>Владимиров Пётр Григорьевич</w:t>
      </w:r>
    </w:p>
    <w:p w:rsidR="007506A9" w:rsidRPr="00E2395F" w:rsidRDefault="007506A9" w:rsidP="005D123B">
      <w:pPr>
        <w:tabs>
          <w:tab w:val="left" w:pos="668"/>
        </w:tabs>
        <w:spacing w:after="0" w:line="240" w:lineRule="auto"/>
        <w:ind w:left="88"/>
        <w:rPr>
          <w:sz w:val="24"/>
          <w:szCs w:val="24"/>
        </w:rPr>
      </w:pPr>
      <w:r w:rsidRPr="00E2395F">
        <w:rPr>
          <w:sz w:val="24"/>
          <w:szCs w:val="24"/>
        </w:rPr>
        <w:t>23.</w:t>
      </w:r>
      <w:r w:rsidRPr="00E2395F">
        <w:rPr>
          <w:sz w:val="24"/>
          <w:szCs w:val="24"/>
        </w:rPr>
        <w:tab/>
        <w:t>Петровский Владимир Иннокентьевич</w:t>
      </w:r>
    </w:p>
    <w:p w:rsidR="007506A9" w:rsidRPr="00E2395F" w:rsidRDefault="007506A9" w:rsidP="005D123B">
      <w:pPr>
        <w:tabs>
          <w:tab w:val="left" w:pos="668"/>
        </w:tabs>
        <w:spacing w:after="0" w:line="240" w:lineRule="auto"/>
        <w:ind w:left="88"/>
        <w:rPr>
          <w:sz w:val="24"/>
          <w:szCs w:val="24"/>
        </w:rPr>
      </w:pPr>
      <w:r w:rsidRPr="00E2395F">
        <w:rPr>
          <w:sz w:val="24"/>
          <w:szCs w:val="24"/>
        </w:rPr>
        <w:t>24.</w:t>
      </w:r>
      <w:r w:rsidRPr="00E2395F">
        <w:rPr>
          <w:sz w:val="24"/>
          <w:szCs w:val="24"/>
        </w:rPr>
        <w:tab/>
        <w:t>Столяров Григорий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25.</w:t>
      </w:r>
      <w:r w:rsidRPr="00E2395F">
        <w:rPr>
          <w:sz w:val="24"/>
          <w:szCs w:val="24"/>
        </w:rPr>
        <w:tab/>
        <w:t>Степанов Василий Фролович</w:t>
      </w:r>
    </w:p>
    <w:p w:rsidR="007506A9" w:rsidRPr="00E2395F" w:rsidRDefault="007506A9" w:rsidP="005D123B">
      <w:pPr>
        <w:tabs>
          <w:tab w:val="left" w:pos="668"/>
        </w:tabs>
        <w:spacing w:after="0" w:line="240" w:lineRule="auto"/>
        <w:ind w:left="88"/>
        <w:rPr>
          <w:sz w:val="24"/>
          <w:szCs w:val="24"/>
        </w:rPr>
      </w:pPr>
      <w:r w:rsidRPr="00E2395F">
        <w:rPr>
          <w:sz w:val="24"/>
          <w:szCs w:val="24"/>
        </w:rPr>
        <w:t>26.</w:t>
      </w:r>
      <w:r w:rsidRPr="00E2395F">
        <w:rPr>
          <w:sz w:val="24"/>
          <w:szCs w:val="24"/>
        </w:rPr>
        <w:tab/>
        <w:t>Дорощенко Сергей Николаевич</w:t>
      </w:r>
    </w:p>
    <w:p w:rsidR="007506A9" w:rsidRPr="00E2395F" w:rsidRDefault="007506A9" w:rsidP="005D123B">
      <w:pPr>
        <w:tabs>
          <w:tab w:val="left" w:pos="668"/>
        </w:tabs>
        <w:spacing w:after="0" w:line="240" w:lineRule="auto"/>
        <w:ind w:left="88"/>
        <w:rPr>
          <w:sz w:val="24"/>
          <w:szCs w:val="24"/>
        </w:rPr>
      </w:pPr>
      <w:r w:rsidRPr="00E2395F">
        <w:rPr>
          <w:sz w:val="24"/>
          <w:szCs w:val="24"/>
        </w:rPr>
        <w:t>27.</w:t>
      </w:r>
      <w:r w:rsidRPr="00E2395F">
        <w:rPr>
          <w:sz w:val="24"/>
          <w:szCs w:val="24"/>
        </w:rPr>
        <w:tab/>
        <w:t>Зайцев Пётр Яковлевич</w:t>
      </w:r>
    </w:p>
    <w:p w:rsidR="007506A9" w:rsidRPr="00E2395F" w:rsidRDefault="007506A9" w:rsidP="005D123B">
      <w:pPr>
        <w:tabs>
          <w:tab w:val="left" w:pos="668"/>
        </w:tabs>
        <w:spacing w:after="0" w:line="240" w:lineRule="auto"/>
        <w:ind w:left="88"/>
        <w:rPr>
          <w:sz w:val="24"/>
          <w:szCs w:val="24"/>
        </w:rPr>
      </w:pPr>
      <w:r w:rsidRPr="00E2395F">
        <w:rPr>
          <w:sz w:val="24"/>
          <w:szCs w:val="24"/>
        </w:rPr>
        <w:t>28.</w:t>
      </w:r>
      <w:r w:rsidRPr="00E2395F">
        <w:rPr>
          <w:sz w:val="24"/>
          <w:szCs w:val="24"/>
        </w:rPr>
        <w:tab/>
        <w:t>Худяков Алексей  Филимонович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29.</w:t>
      </w:r>
      <w:r w:rsidRPr="00E2395F">
        <w:rPr>
          <w:sz w:val="24"/>
          <w:szCs w:val="24"/>
        </w:rPr>
        <w:tab/>
        <w:t>Шаматрин Иннокентий Борисович</w:t>
      </w:r>
    </w:p>
    <w:p w:rsidR="007506A9" w:rsidRPr="00E2395F" w:rsidRDefault="007506A9" w:rsidP="005D123B">
      <w:pPr>
        <w:tabs>
          <w:tab w:val="left" w:pos="668"/>
        </w:tabs>
        <w:spacing w:after="0" w:line="240" w:lineRule="auto"/>
        <w:ind w:left="88"/>
        <w:rPr>
          <w:sz w:val="24"/>
          <w:szCs w:val="24"/>
        </w:rPr>
      </w:pPr>
      <w:r w:rsidRPr="00E2395F">
        <w:rPr>
          <w:sz w:val="24"/>
          <w:szCs w:val="24"/>
        </w:rPr>
        <w:t>30.</w:t>
      </w:r>
      <w:r w:rsidRPr="00E2395F">
        <w:rPr>
          <w:sz w:val="24"/>
          <w:szCs w:val="24"/>
        </w:rPr>
        <w:tab/>
        <w:t>Васильев Николай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 </w:t>
      </w:r>
      <w:r w:rsidRPr="00E2395F">
        <w:rPr>
          <w:sz w:val="24"/>
          <w:szCs w:val="24"/>
        </w:rPr>
        <w:tab/>
        <w:t> </w:t>
      </w:r>
    </w:p>
    <w:p w:rsidR="007506A9" w:rsidRPr="00E2395F" w:rsidRDefault="007506A9" w:rsidP="005D123B">
      <w:pPr>
        <w:tabs>
          <w:tab w:val="left" w:pos="668"/>
        </w:tabs>
        <w:spacing w:after="0" w:line="240" w:lineRule="auto"/>
        <w:ind w:left="88"/>
        <w:rPr>
          <w:b/>
          <w:bCs/>
          <w:sz w:val="24"/>
          <w:szCs w:val="24"/>
        </w:rPr>
      </w:pPr>
      <w:r w:rsidRPr="00E2395F">
        <w:rPr>
          <w:sz w:val="24"/>
          <w:szCs w:val="24"/>
        </w:rPr>
        <w:t> </w:t>
      </w:r>
      <w:r w:rsidRPr="00E2395F">
        <w:rPr>
          <w:sz w:val="24"/>
          <w:szCs w:val="24"/>
        </w:rPr>
        <w:tab/>
      </w:r>
      <w:r w:rsidRPr="00E2395F">
        <w:rPr>
          <w:b/>
          <w:bCs/>
          <w:sz w:val="24"/>
          <w:szCs w:val="24"/>
        </w:rPr>
        <w:t>д. Колон</w:t>
      </w:r>
    </w:p>
    <w:p w:rsidR="007506A9" w:rsidRPr="00E2395F" w:rsidRDefault="007506A9" w:rsidP="005D123B">
      <w:pPr>
        <w:tabs>
          <w:tab w:val="left" w:pos="668"/>
        </w:tabs>
        <w:spacing w:after="0" w:line="240" w:lineRule="auto"/>
        <w:ind w:left="88"/>
        <w:rPr>
          <w:sz w:val="24"/>
          <w:szCs w:val="24"/>
        </w:rPr>
      </w:pPr>
      <w:r w:rsidRPr="00E2395F">
        <w:rPr>
          <w:sz w:val="24"/>
          <w:szCs w:val="24"/>
        </w:rPr>
        <w:t>1.</w:t>
      </w:r>
      <w:r w:rsidRPr="00E2395F">
        <w:rPr>
          <w:sz w:val="24"/>
          <w:szCs w:val="24"/>
        </w:rPr>
        <w:tab/>
        <w:t>Зубов Тимофей Игнатьевич</w:t>
      </w:r>
    </w:p>
    <w:p w:rsidR="007506A9" w:rsidRPr="00E2395F" w:rsidRDefault="007506A9" w:rsidP="005D123B">
      <w:pPr>
        <w:tabs>
          <w:tab w:val="left" w:pos="668"/>
        </w:tabs>
        <w:spacing w:after="0" w:line="240" w:lineRule="auto"/>
        <w:ind w:left="88"/>
        <w:rPr>
          <w:sz w:val="24"/>
          <w:szCs w:val="24"/>
        </w:rPr>
      </w:pPr>
      <w:r w:rsidRPr="00E2395F">
        <w:rPr>
          <w:sz w:val="24"/>
          <w:szCs w:val="24"/>
        </w:rPr>
        <w:t>2.</w:t>
      </w:r>
      <w:r w:rsidRPr="00E2395F">
        <w:rPr>
          <w:sz w:val="24"/>
          <w:szCs w:val="24"/>
        </w:rPr>
        <w:tab/>
        <w:t>Васюк Григорий Евдокимович</w:t>
      </w:r>
    </w:p>
    <w:p w:rsidR="007506A9" w:rsidRPr="00E2395F" w:rsidRDefault="007506A9" w:rsidP="005D123B">
      <w:pPr>
        <w:tabs>
          <w:tab w:val="left" w:pos="668"/>
        </w:tabs>
        <w:spacing w:after="0" w:line="240" w:lineRule="auto"/>
        <w:ind w:left="88"/>
        <w:rPr>
          <w:sz w:val="24"/>
          <w:szCs w:val="24"/>
        </w:rPr>
      </w:pPr>
      <w:r w:rsidRPr="00E2395F">
        <w:rPr>
          <w:sz w:val="24"/>
          <w:szCs w:val="24"/>
        </w:rPr>
        <w:t>3.</w:t>
      </w:r>
      <w:r w:rsidRPr="00E2395F">
        <w:rPr>
          <w:sz w:val="24"/>
          <w:szCs w:val="24"/>
        </w:rPr>
        <w:tab/>
        <w:t>Трифонов Никон Прокопьевич</w:t>
      </w:r>
    </w:p>
    <w:p w:rsidR="007506A9" w:rsidRPr="00E2395F" w:rsidRDefault="007506A9" w:rsidP="005D123B">
      <w:pPr>
        <w:tabs>
          <w:tab w:val="left" w:pos="668"/>
        </w:tabs>
        <w:spacing w:after="0" w:line="240" w:lineRule="auto"/>
        <w:ind w:left="88"/>
        <w:rPr>
          <w:sz w:val="24"/>
          <w:szCs w:val="24"/>
        </w:rPr>
      </w:pPr>
      <w:r w:rsidRPr="00E2395F">
        <w:rPr>
          <w:sz w:val="24"/>
          <w:szCs w:val="24"/>
        </w:rPr>
        <w:t>4.</w:t>
      </w:r>
      <w:r w:rsidRPr="00E2395F">
        <w:rPr>
          <w:sz w:val="24"/>
          <w:szCs w:val="24"/>
        </w:rPr>
        <w:tab/>
        <w:t>Грушевский Николай Ефимович</w:t>
      </w:r>
    </w:p>
    <w:p w:rsidR="007506A9" w:rsidRPr="00E2395F" w:rsidRDefault="007506A9" w:rsidP="005D123B">
      <w:pPr>
        <w:tabs>
          <w:tab w:val="left" w:pos="668"/>
        </w:tabs>
        <w:spacing w:after="0" w:line="240" w:lineRule="auto"/>
        <w:ind w:left="88"/>
        <w:rPr>
          <w:sz w:val="24"/>
          <w:szCs w:val="24"/>
        </w:rPr>
      </w:pPr>
      <w:r w:rsidRPr="00E2395F">
        <w:rPr>
          <w:sz w:val="24"/>
          <w:szCs w:val="24"/>
        </w:rPr>
        <w:t>5.</w:t>
      </w:r>
      <w:r w:rsidRPr="00E2395F">
        <w:rPr>
          <w:sz w:val="24"/>
          <w:szCs w:val="24"/>
        </w:rPr>
        <w:tab/>
        <w:t>Микрюков Павел Петрович</w:t>
      </w:r>
    </w:p>
    <w:p w:rsidR="007506A9" w:rsidRPr="00E2395F" w:rsidRDefault="007506A9" w:rsidP="005D123B">
      <w:pPr>
        <w:tabs>
          <w:tab w:val="left" w:pos="668"/>
        </w:tabs>
        <w:spacing w:after="0" w:line="240" w:lineRule="auto"/>
        <w:ind w:left="88"/>
        <w:rPr>
          <w:sz w:val="24"/>
          <w:szCs w:val="24"/>
        </w:rPr>
      </w:pPr>
      <w:r w:rsidRPr="00E2395F">
        <w:rPr>
          <w:sz w:val="24"/>
          <w:szCs w:val="24"/>
        </w:rPr>
        <w:t>6.</w:t>
      </w:r>
      <w:r w:rsidRPr="00E2395F">
        <w:rPr>
          <w:sz w:val="24"/>
          <w:szCs w:val="24"/>
        </w:rPr>
        <w:tab/>
        <w:t>Коваленко Виктор Ермолаевич</w:t>
      </w:r>
    </w:p>
    <w:p w:rsidR="007506A9" w:rsidRPr="00E2395F" w:rsidRDefault="007506A9" w:rsidP="005D123B">
      <w:pPr>
        <w:tabs>
          <w:tab w:val="left" w:pos="668"/>
        </w:tabs>
        <w:spacing w:after="0" w:line="240" w:lineRule="auto"/>
        <w:ind w:left="88"/>
        <w:rPr>
          <w:sz w:val="24"/>
          <w:szCs w:val="24"/>
        </w:rPr>
      </w:pPr>
      <w:r w:rsidRPr="00E2395F">
        <w:rPr>
          <w:sz w:val="24"/>
          <w:szCs w:val="24"/>
        </w:rPr>
        <w:t>7.</w:t>
      </w:r>
      <w:r w:rsidRPr="00E2395F">
        <w:rPr>
          <w:sz w:val="24"/>
          <w:szCs w:val="24"/>
        </w:rPr>
        <w:tab/>
        <w:t>Коваленко Григорий Сазонович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8.</w:t>
      </w:r>
      <w:r w:rsidRPr="00E2395F">
        <w:rPr>
          <w:sz w:val="24"/>
          <w:szCs w:val="24"/>
        </w:rPr>
        <w:tab/>
        <w:t>Изомов Астон</w:t>
      </w:r>
    </w:p>
    <w:p w:rsidR="007506A9" w:rsidRPr="00E2395F" w:rsidRDefault="007506A9" w:rsidP="005D123B">
      <w:pPr>
        <w:tabs>
          <w:tab w:val="left" w:pos="668"/>
        </w:tabs>
        <w:spacing w:after="0" w:line="240" w:lineRule="auto"/>
        <w:ind w:left="88"/>
        <w:rPr>
          <w:sz w:val="24"/>
          <w:szCs w:val="24"/>
        </w:rPr>
      </w:pPr>
      <w:r w:rsidRPr="00E2395F">
        <w:rPr>
          <w:sz w:val="24"/>
          <w:szCs w:val="24"/>
        </w:rPr>
        <w:t>9.</w:t>
      </w:r>
      <w:r w:rsidRPr="00E2395F">
        <w:rPr>
          <w:sz w:val="24"/>
          <w:szCs w:val="24"/>
        </w:rPr>
        <w:tab/>
        <w:t>Соколов Иван Семёнович</w:t>
      </w:r>
    </w:p>
    <w:p w:rsidR="007506A9" w:rsidRPr="00E2395F" w:rsidRDefault="007506A9" w:rsidP="005D123B">
      <w:pPr>
        <w:tabs>
          <w:tab w:val="left" w:pos="668"/>
        </w:tabs>
        <w:spacing w:after="0" w:line="240" w:lineRule="auto"/>
        <w:ind w:left="88"/>
        <w:rPr>
          <w:sz w:val="24"/>
          <w:szCs w:val="24"/>
        </w:rPr>
      </w:pPr>
      <w:r w:rsidRPr="00E2395F">
        <w:rPr>
          <w:sz w:val="24"/>
          <w:szCs w:val="24"/>
        </w:rPr>
        <w:t>10.</w:t>
      </w:r>
      <w:r w:rsidRPr="00E2395F">
        <w:rPr>
          <w:sz w:val="24"/>
          <w:szCs w:val="24"/>
        </w:rPr>
        <w:tab/>
        <w:t>Шатров Пётр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11.</w:t>
      </w:r>
      <w:r w:rsidRPr="00E2395F">
        <w:rPr>
          <w:sz w:val="24"/>
          <w:szCs w:val="24"/>
        </w:rPr>
        <w:tab/>
        <w:t>Бурмакин Василий Григорьевич</w:t>
      </w:r>
    </w:p>
    <w:p w:rsidR="007506A9" w:rsidRPr="00E2395F" w:rsidRDefault="007506A9" w:rsidP="005D123B">
      <w:pPr>
        <w:tabs>
          <w:tab w:val="left" w:pos="668"/>
        </w:tabs>
        <w:spacing w:after="0" w:line="240" w:lineRule="auto"/>
        <w:ind w:left="88"/>
        <w:rPr>
          <w:sz w:val="24"/>
          <w:szCs w:val="24"/>
        </w:rPr>
      </w:pPr>
      <w:r w:rsidRPr="00E2395F">
        <w:rPr>
          <w:sz w:val="24"/>
          <w:szCs w:val="24"/>
        </w:rPr>
        <w:t>12.</w:t>
      </w:r>
      <w:r w:rsidRPr="00E2395F">
        <w:rPr>
          <w:sz w:val="24"/>
          <w:szCs w:val="24"/>
        </w:rPr>
        <w:tab/>
        <w:t>Овсянников Николай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13.</w:t>
      </w:r>
      <w:r w:rsidRPr="00E2395F">
        <w:rPr>
          <w:sz w:val="24"/>
          <w:szCs w:val="24"/>
        </w:rPr>
        <w:tab/>
        <w:t>Манилов Павел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14.</w:t>
      </w:r>
      <w:r w:rsidRPr="00E2395F">
        <w:rPr>
          <w:sz w:val="24"/>
          <w:szCs w:val="24"/>
        </w:rPr>
        <w:tab/>
        <w:t>Шатров Валентин Ананьевич</w:t>
      </w:r>
    </w:p>
    <w:p w:rsidR="007506A9" w:rsidRPr="00E2395F" w:rsidRDefault="007506A9" w:rsidP="005D123B">
      <w:pPr>
        <w:tabs>
          <w:tab w:val="left" w:pos="668"/>
        </w:tabs>
        <w:spacing w:after="0" w:line="240" w:lineRule="auto"/>
        <w:ind w:left="88"/>
        <w:rPr>
          <w:sz w:val="24"/>
          <w:szCs w:val="24"/>
        </w:rPr>
      </w:pPr>
      <w:r w:rsidRPr="00E2395F">
        <w:rPr>
          <w:sz w:val="24"/>
          <w:szCs w:val="24"/>
        </w:rPr>
        <w:t>15.</w:t>
      </w:r>
      <w:r w:rsidRPr="00E2395F">
        <w:rPr>
          <w:sz w:val="24"/>
          <w:szCs w:val="24"/>
        </w:rPr>
        <w:tab/>
        <w:t>Соловьёв Иван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16.</w:t>
      </w:r>
      <w:r w:rsidRPr="00E2395F">
        <w:rPr>
          <w:sz w:val="24"/>
          <w:szCs w:val="24"/>
        </w:rPr>
        <w:tab/>
        <w:t>Кораблёв Ефим Филимонович</w:t>
      </w:r>
    </w:p>
    <w:p w:rsidR="007506A9" w:rsidRPr="00E2395F" w:rsidRDefault="007506A9" w:rsidP="005D123B">
      <w:pPr>
        <w:tabs>
          <w:tab w:val="left" w:pos="668"/>
        </w:tabs>
        <w:spacing w:after="0" w:line="240" w:lineRule="auto"/>
        <w:ind w:left="88"/>
        <w:rPr>
          <w:sz w:val="24"/>
          <w:szCs w:val="24"/>
        </w:rPr>
      </w:pPr>
      <w:r w:rsidRPr="00E2395F">
        <w:rPr>
          <w:sz w:val="24"/>
          <w:szCs w:val="24"/>
        </w:rPr>
        <w:t>17.</w:t>
      </w:r>
      <w:r w:rsidRPr="00E2395F">
        <w:rPr>
          <w:sz w:val="24"/>
          <w:szCs w:val="24"/>
        </w:rPr>
        <w:tab/>
        <w:t>Заремба Михаил Яковлевич</w:t>
      </w:r>
    </w:p>
    <w:p w:rsidR="007506A9" w:rsidRPr="00E2395F" w:rsidRDefault="007506A9" w:rsidP="005D123B">
      <w:pPr>
        <w:tabs>
          <w:tab w:val="left" w:pos="668"/>
        </w:tabs>
        <w:spacing w:after="0" w:line="240" w:lineRule="auto"/>
        <w:ind w:left="88"/>
        <w:rPr>
          <w:sz w:val="24"/>
          <w:szCs w:val="24"/>
        </w:rPr>
      </w:pPr>
      <w:r w:rsidRPr="00E2395F">
        <w:rPr>
          <w:sz w:val="24"/>
          <w:szCs w:val="24"/>
        </w:rPr>
        <w:t>18.</w:t>
      </w:r>
      <w:r w:rsidRPr="00E2395F">
        <w:rPr>
          <w:sz w:val="24"/>
          <w:szCs w:val="24"/>
        </w:rPr>
        <w:tab/>
        <w:t>Зайков Егор Моисеевич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19.</w:t>
      </w:r>
      <w:r w:rsidRPr="00E2395F">
        <w:rPr>
          <w:sz w:val="24"/>
          <w:szCs w:val="24"/>
        </w:rPr>
        <w:tab/>
        <w:t>Курмис Семён Осипович</w:t>
      </w:r>
    </w:p>
    <w:p w:rsidR="007506A9" w:rsidRPr="00E2395F" w:rsidRDefault="007506A9" w:rsidP="005D123B">
      <w:pPr>
        <w:tabs>
          <w:tab w:val="left" w:pos="668"/>
        </w:tabs>
        <w:spacing w:after="0" w:line="240" w:lineRule="auto"/>
        <w:ind w:left="88"/>
        <w:rPr>
          <w:sz w:val="24"/>
          <w:szCs w:val="24"/>
        </w:rPr>
      </w:pPr>
      <w:r w:rsidRPr="00E2395F">
        <w:rPr>
          <w:sz w:val="24"/>
          <w:szCs w:val="24"/>
        </w:rPr>
        <w:t>20.</w:t>
      </w:r>
      <w:r w:rsidRPr="00E2395F">
        <w:rPr>
          <w:sz w:val="24"/>
          <w:szCs w:val="24"/>
        </w:rPr>
        <w:tab/>
        <w:t>Шатров Егор Степанович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 </w:t>
      </w:r>
      <w:r w:rsidRPr="00E2395F">
        <w:rPr>
          <w:sz w:val="24"/>
          <w:szCs w:val="24"/>
        </w:rPr>
        <w:tab/>
        <w:t> </w:t>
      </w:r>
    </w:p>
    <w:p w:rsidR="007506A9" w:rsidRPr="00E2395F" w:rsidRDefault="007506A9" w:rsidP="005D123B">
      <w:pPr>
        <w:tabs>
          <w:tab w:val="left" w:pos="668"/>
        </w:tabs>
        <w:spacing w:after="0" w:line="240" w:lineRule="auto"/>
        <w:ind w:left="88"/>
        <w:rPr>
          <w:b/>
          <w:bCs/>
          <w:sz w:val="24"/>
          <w:szCs w:val="24"/>
        </w:rPr>
      </w:pPr>
      <w:r w:rsidRPr="00E2395F">
        <w:rPr>
          <w:sz w:val="24"/>
          <w:szCs w:val="24"/>
        </w:rPr>
        <w:t> </w:t>
      </w:r>
      <w:r w:rsidRPr="00E2395F">
        <w:rPr>
          <w:sz w:val="24"/>
          <w:szCs w:val="24"/>
        </w:rPr>
        <w:tab/>
      </w:r>
      <w:r w:rsidRPr="00E2395F">
        <w:rPr>
          <w:b/>
          <w:bCs/>
          <w:sz w:val="24"/>
          <w:szCs w:val="24"/>
        </w:rPr>
        <w:t>д. Борки</w:t>
      </w:r>
    </w:p>
    <w:p w:rsidR="007506A9" w:rsidRPr="00E2395F" w:rsidRDefault="007506A9" w:rsidP="005D123B">
      <w:pPr>
        <w:tabs>
          <w:tab w:val="left" w:pos="668"/>
        </w:tabs>
        <w:spacing w:after="0" w:line="240" w:lineRule="auto"/>
        <w:ind w:left="88"/>
        <w:rPr>
          <w:sz w:val="24"/>
          <w:szCs w:val="24"/>
        </w:rPr>
      </w:pPr>
      <w:r w:rsidRPr="00E2395F">
        <w:rPr>
          <w:sz w:val="24"/>
          <w:szCs w:val="24"/>
        </w:rPr>
        <w:t>1.</w:t>
      </w:r>
      <w:r w:rsidRPr="00E2395F">
        <w:rPr>
          <w:sz w:val="24"/>
          <w:szCs w:val="24"/>
        </w:rPr>
        <w:tab/>
        <w:t>Мануйлов Митрофан Григорьевич</w:t>
      </w:r>
    </w:p>
    <w:p w:rsidR="007506A9" w:rsidRPr="00E2395F" w:rsidRDefault="007506A9" w:rsidP="005D123B">
      <w:pPr>
        <w:tabs>
          <w:tab w:val="left" w:pos="668"/>
        </w:tabs>
        <w:spacing w:after="0" w:line="240" w:lineRule="auto"/>
        <w:ind w:left="88"/>
        <w:rPr>
          <w:sz w:val="24"/>
          <w:szCs w:val="24"/>
        </w:rPr>
      </w:pPr>
      <w:r w:rsidRPr="00E2395F">
        <w:rPr>
          <w:sz w:val="24"/>
          <w:szCs w:val="24"/>
        </w:rPr>
        <w:t>2.</w:t>
      </w:r>
      <w:r w:rsidRPr="00E2395F">
        <w:rPr>
          <w:sz w:val="24"/>
          <w:szCs w:val="24"/>
        </w:rPr>
        <w:tab/>
        <w:t>Добриков Григорий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3.</w:t>
      </w:r>
      <w:r w:rsidRPr="00E2395F">
        <w:rPr>
          <w:sz w:val="24"/>
          <w:szCs w:val="24"/>
        </w:rPr>
        <w:tab/>
        <w:t>Соленков Евдоким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4.</w:t>
      </w:r>
      <w:r w:rsidRPr="00E2395F">
        <w:rPr>
          <w:sz w:val="24"/>
          <w:szCs w:val="24"/>
        </w:rPr>
        <w:tab/>
        <w:t>Туров Иван  Иосифович</w:t>
      </w:r>
    </w:p>
    <w:p w:rsidR="007506A9" w:rsidRPr="00E2395F" w:rsidRDefault="007506A9" w:rsidP="005D123B">
      <w:pPr>
        <w:tabs>
          <w:tab w:val="left" w:pos="668"/>
        </w:tabs>
        <w:spacing w:after="0" w:line="240" w:lineRule="auto"/>
        <w:ind w:left="88"/>
        <w:rPr>
          <w:sz w:val="24"/>
          <w:szCs w:val="24"/>
        </w:rPr>
      </w:pPr>
      <w:r w:rsidRPr="00E2395F">
        <w:rPr>
          <w:sz w:val="24"/>
          <w:szCs w:val="24"/>
        </w:rPr>
        <w:t>5.</w:t>
      </w:r>
      <w:r w:rsidRPr="00E2395F">
        <w:rPr>
          <w:sz w:val="24"/>
          <w:szCs w:val="24"/>
        </w:rPr>
        <w:tab/>
        <w:t>Уделько Леонид Федосеевич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6.</w:t>
      </w:r>
      <w:r w:rsidRPr="00E2395F">
        <w:rPr>
          <w:sz w:val="24"/>
          <w:szCs w:val="24"/>
        </w:rPr>
        <w:tab/>
        <w:t>Фандо Карп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7.</w:t>
      </w:r>
      <w:r w:rsidRPr="00E2395F">
        <w:rPr>
          <w:sz w:val="24"/>
          <w:szCs w:val="24"/>
        </w:rPr>
        <w:tab/>
        <w:t>Уделько Пётр  Федосеевич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8.</w:t>
      </w:r>
      <w:r w:rsidRPr="00E2395F">
        <w:rPr>
          <w:sz w:val="24"/>
          <w:szCs w:val="24"/>
        </w:rPr>
        <w:tab/>
        <w:t>Комаров Николай Иванович</w:t>
      </w:r>
    </w:p>
    <w:p w:rsidR="007506A9" w:rsidRPr="00E2395F" w:rsidRDefault="007506A9" w:rsidP="005D123B">
      <w:pPr>
        <w:tabs>
          <w:tab w:val="left" w:pos="668"/>
        </w:tabs>
        <w:spacing w:after="0" w:line="240" w:lineRule="auto"/>
        <w:ind w:left="88"/>
        <w:rPr>
          <w:sz w:val="24"/>
          <w:szCs w:val="24"/>
        </w:rPr>
      </w:pPr>
      <w:r w:rsidRPr="00E2395F">
        <w:rPr>
          <w:sz w:val="24"/>
          <w:szCs w:val="24"/>
        </w:rPr>
        <w:t>9.</w:t>
      </w:r>
      <w:r w:rsidRPr="00E2395F">
        <w:rPr>
          <w:sz w:val="24"/>
          <w:szCs w:val="24"/>
        </w:rPr>
        <w:tab/>
        <w:t>Фандо Николай Макарович</w:t>
      </w:r>
    </w:p>
    <w:p w:rsidR="007506A9" w:rsidRPr="00E2395F" w:rsidRDefault="007506A9" w:rsidP="005D123B">
      <w:pPr>
        <w:tabs>
          <w:tab w:val="left" w:pos="668"/>
        </w:tabs>
        <w:spacing w:after="0" w:line="240" w:lineRule="auto"/>
        <w:ind w:left="88"/>
        <w:rPr>
          <w:sz w:val="24"/>
          <w:szCs w:val="24"/>
        </w:rPr>
      </w:pPr>
      <w:r w:rsidRPr="00E2395F">
        <w:rPr>
          <w:sz w:val="24"/>
          <w:szCs w:val="24"/>
        </w:rPr>
        <w:t>10.</w:t>
      </w:r>
      <w:r w:rsidRPr="00E2395F">
        <w:rPr>
          <w:sz w:val="24"/>
          <w:szCs w:val="24"/>
        </w:rPr>
        <w:tab/>
        <w:t>Уделько Афанасий Федосеевич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11.</w:t>
      </w:r>
      <w:r w:rsidRPr="00E2395F">
        <w:rPr>
          <w:sz w:val="24"/>
          <w:szCs w:val="24"/>
        </w:rPr>
        <w:tab/>
        <w:t>Рязанцев Иван Гаврилович</w:t>
      </w:r>
    </w:p>
    <w:p w:rsidR="007506A9" w:rsidRPr="00E2395F" w:rsidRDefault="007506A9" w:rsidP="005D123B">
      <w:pPr>
        <w:tabs>
          <w:tab w:val="left" w:pos="668"/>
        </w:tabs>
        <w:spacing w:after="0" w:line="240" w:lineRule="auto"/>
        <w:ind w:left="88"/>
        <w:rPr>
          <w:sz w:val="24"/>
          <w:szCs w:val="24"/>
        </w:rPr>
      </w:pPr>
      <w:r w:rsidRPr="00E2395F">
        <w:rPr>
          <w:sz w:val="24"/>
          <w:szCs w:val="24"/>
        </w:rPr>
        <w:t>12.</w:t>
      </w:r>
      <w:r w:rsidRPr="00E2395F">
        <w:rPr>
          <w:sz w:val="24"/>
          <w:szCs w:val="24"/>
        </w:rPr>
        <w:tab/>
        <w:t>Итыгин  Семён Васильевич</w:t>
      </w:r>
    </w:p>
    <w:p w:rsidR="007506A9" w:rsidRPr="00E2395F" w:rsidRDefault="007506A9" w:rsidP="005D123B">
      <w:pPr>
        <w:tabs>
          <w:tab w:val="left" w:pos="668"/>
        </w:tabs>
        <w:spacing w:after="0" w:line="240" w:lineRule="auto"/>
        <w:ind w:left="88"/>
        <w:rPr>
          <w:sz w:val="24"/>
          <w:szCs w:val="24"/>
        </w:rPr>
      </w:pPr>
      <w:r w:rsidRPr="00E2395F">
        <w:rPr>
          <w:sz w:val="24"/>
          <w:szCs w:val="24"/>
        </w:rPr>
        <w:t>13.</w:t>
      </w:r>
      <w:r w:rsidRPr="00E2395F">
        <w:rPr>
          <w:sz w:val="24"/>
          <w:szCs w:val="24"/>
        </w:rPr>
        <w:tab/>
        <w:t>Несмеянов Илья Никитович</w:t>
      </w:r>
    </w:p>
    <w:p w:rsidR="007506A9" w:rsidRPr="00E2395F" w:rsidRDefault="007506A9" w:rsidP="005D123B">
      <w:pPr>
        <w:tabs>
          <w:tab w:val="left" w:pos="668"/>
        </w:tabs>
        <w:spacing w:after="0" w:line="240" w:lineRule="auto"/>
        <w:ind w:left="88"/>
        <w:rPr>
          <w:sz w:val="24"/>
          <w:szCs w:val="24"/>
        </w:rPr>
      </w:pPr>
      <w:r w:rsidRPr="00E2395F">
        <w:rPr>
          <w:sz w:val="24"/>
          <w:szCs w:val="24"/>
        </w:rPr>
        <w:t>14.</w:t>
      </w:r>
      <w:r w:rsidRPr="00E2395F">
        <w:rPr>
          <w:sz w:val="24"/>
          <w:szCs w:val="24"/>
        </w:rPr>
        <w:tab/>
        <w:t>Афонин Николай Афанасьевич</w:t>
      </w:r>
    </w:p>
    <w:p w:rsidR="007506A9" w:rsidRPr="00E2395F" w:rsidRDefault="007506A9" w:rsidP="005D123B">
      <w:pPr>
        <w:tabs>
          <w:tab w:val="left" w:pos="668"/>
        </w:tabs>
        <w:spacing w:after="0" w:line="240" w:lineRule="auto"/>
        <w:ind w:left="88"/>
        <w:rPr>
          <w:sz w:val="24"/>
          <w:szCs w:val="24"/>
        </w:rPr>
      </w:pPr>
      <w:r w:rsidRPr="00E2395F">
        <w:rPr>
          <w:sz w:val="24"/>
          <w:szCs w:val="24"/>
        </w:rPr>
        <w:t>15.</w:t>
      </w:r>
      <w:r w:rsidRPr="00E2395F">
        <w:rPr>
          <w:sz w:val="24"/>
          <w:szCs w:val="24"/>
        </w:rPr>
        <w:tab/>
        <w:t>Ликанцов(Леканцов)Егор Алексеевич</w:t>
      </w:r>
    </w:p>
    <w:p w:rsidR="007506A9" w:rsidRPr="00E2395F" w:rsidRDefault="007506A9" w:rsidP="005D123B">
      <w:pPr>
        <w:tabs>
          <w:tab w:val="left" w:pos="668"/>
        </w:tabs>
        <w:spacing w:after="0" w:line="240" w:lineRule="auto"/>
        <w:ind w:left="88"/>
        <w:rPr>
          <w:sz w:val="24"/>
          <w:szCs w:val="24"/>
        </w:rPr>
      </w:pPr>
      <w:r w:rsidRPr="00E2395F">
        <w:rPr>
          <w:sz w:val="24"/>
          <w:szCs w:val="24"/>
        </w:rPr>
        <w:t>16.</w:t>
      </w:r>
      <w:r w:rsidRPr="00E2395F">
        <w:rPr>
          <w:sz w:val="24"/>
          <w:szCs w:val="24"/>
        </w:rPr>
        <w:tab/>
        <w:t>Егоров Иван Алесеевич</w:t>
      </w:r>
    </w:p>
    <w:p w:rsidR="007506A9" w:rsidRPr="00E2395F" w:rsidRDefault="007506A9" w:rsidP="005D123B">
      <w:pPr>
        <w:spacing w:after="0" w:line="240" w:lineRule="auto"/>
        <w:jc w:val="center"/>
        <w:rPr>
          <w:sz w:val="24"/>
          <w:szCs w:val="24"/>
        </w:rPr>
      </w:pPr>
    </w:p>
    <w:p w:rsidR="007506A9" w:rsidRPr="00E2395F" w:rsidRDefault="007506A9" w:rsidP="005D123B">
      <w:pPr>
        <w:spacing w:after="0" w:line="240" w:lineRule="auto"/>
        <w:jc w:val="center"/>
        <w:rPr>
          <w:sz w:val="24"/>
          <w:szCs w:val="24"/>
        </w:rPr>
      </w:pPr>
    </w:p>
    <w:p w:rsidR="007506A9" w:rsidRPr="00E2395F" w:rsidRDefault="007506A9" w:rsidP="005D123B">
      <w:pPr>
        <w:spacing w:after="0" w:line="240" w:lineRule="auto"/>
        <w:rPr>
          <w:sz w:val="24"/>
          <w:szCs w:val="24"/>
        </w:rPr>
      </w:pPr>
    </w:p>
    <w:p w:rsidR="007506A9" w:rsidRPr="00E2395F" w:rsidRDefault="007506A9">
      <w:pPr>
        <w:rPr>
          <w:sz w:val="24"/>
          <w:szCs w:val="24"/>
        </w:rPr>
      </w:pPr>
    </w:p>
    <w:sectPr w:rsidR="007506A9" w:rsidRPr="00E2395F" w:rsidSect="00EB5E99">
      <w:footerReference w:type="default" r:id="rId17"/>
      <w:pgSz w:w="8419" w:h="11906" w:orient="landscape" w:code="9"/>
      <w:pgMar w:top="540" w:right="851" w:bottom="18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6A9" w:rsidRDefault="007506A9" w:rsidP="003D1887">
      <w:pPr>
        <w:spacing w:after="0" w:line="240" w:lineRule="auto"/>
      </w:pPr>
      <w:r>
        <w:separator/>
      </w:r>
    </w:p>
  </w:endnote>
  <w:endnote w:type="continuationSeparator" w:id="0">
    <w:p w:rsidR="007506A9" w:rsidRDefault="007506A9" w:rsidP="003D18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6A9" w:rsidRDefault="007506A9" w:rsidP="007A3281">
    <w:pPr>
      <w:pStyle w:val="Footer"/>
    </w:pPr>
  </w:p>
  <w:p w:rsidR="007506A9" w:rsidRDefault="007506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6A9" w:rsidRDefault="007506A9" w:rsidP="003D1887">
      <w:pPr>
        <w:spacing w:after="0" w:line="240" w:lineRule="auto"/>
      </w:pPr>
      <w:r>
        <w:separator/>
      </w:r>
    </w:p>
  </w:footnote>
  <w:footnote w:type="continuationSeparator" w:id="0">
    <w:p w:rsidR="007506A9" w:rsidRDefault="007506A9" w:rsidP="003D18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A763F"/>
    <w:multiLevelType w:val="hybridMultilevel"/>
    <w:tmpl w:val="04185904"/>
    <w:lvl w:ilvl="0" w:tplc="FAA2DAE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9648B5"/>
    <w:multiLevelType w:val="hybridMultilevel"/>
    <w:tmpl w:val="A73C30C2"/>
    <w:lvl w:ilvl="0" w:tplc="5782ADD8">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3CB6"/>
    <w:rsid w:val="00006025"/>
    <w:rsid w:val="00034E6C"/>
    <w:rsid w:val="00042860"/>
    <w:rsid w:val="00060A58"/>
    <w:rsid w:val="000615D7"/>
    <w:rsid w:val="000A66AF"/>
    <w:rsid w:val="000B16F9"/>
    <w:rsid w:val="000C03C6"/>
    <w:rsid w:val="000E2B08"/>
    <w:rsid w:val="000F740D"/>
    <w:rsid w:val="00110B01"/>
    <w:rsid w:val="00121020"/>
    <w:rsid w:val="00146EC2"/>
    <w:rsid w:val="0015010A"/>
    <w:rsid w:val="00153A4D"/>
    <w:rsid w:val="00180D7A"/>
    <w:rsid w:val="001864C3"/>
    <w:rsid w:val="001875B3"/>
    <w:rsid w:val="001B4E17"/>
    <w:rsid w:val="001D100D"/>
    <w:rsid w:val="001D16BB"/>
    <w:rsid w:val="001D7553"/>
    <w:rsid w:val="001F47C4"/>
    <w:rsid w:val="0023276B"/>
    <w:rsid w:val="002543EE"/>
    <w:rsid w:val="00265C06"/>
    <w:rsid w:val="00267136"/>
    <w:rsid w:val="00283A6B"/>
    <w:rsid w:val="0029638E"/>
    <w:rsid w:val="002B178E"/>
    <w:rsid w:val="002C6315"/>
    <w:rsid w:val="002D5E19"/>
    <w:rsid w:val="003074A7"/>
    <w:rsid w:val="0031482C"/>
    <w:rsid w:val="003374F8"/>
    <w:rsid w:val="003466B0"/>
    <w:rsid w:val="00361988"/>
    <w:rsid w:val="00370BCE"/>
    <w:rsid w:val="00390E82"/>
    <w:rsid w:val="003A388D"/>
    <w:rsid w:val="003A73FD"/>
    <w:rsid w:val="003D1887"/>
    <w:rsid w:val="003E7C64"/>
    <w:rsid w:val="003E7FD3"/>
    <w:rsid w:val="003F0309"/>
    <w:rsid w:val="00444A68"/>
    <w:rsid w:val="00457AA2"/>
    <w:rsid w:val="00460ABA"/>
    <w:rsid w:val="00461447"/>
    <w:rsid w:val="00496E05"/>
    <w:rsid w:val="004A4C28"/>
    <w:rsid w:val="004C1AE1"/>
    <w:rsid w:val="004F790C"/>
    <w:rsid w:val="005208EA"/>
    <w:rsid w:val="00531F59"/>
    <w:rsid w:val="00547939"/>
    <w:rsid w:val="00570846"/>
    <w:rsid w:val="00582AA2"/>
    <w:rsid w:val="0058632D"/>
    <w:rsid w:val="005B4146"/>
    <w:rsid w:val="005B69D6"/>
    <w:rsid w:val="005C47C7"/>
    <w:rsid w:val="005C4FA7"/>
    <w:rsid w:val="005D0154"/>
    <w:rsid w:val="005D123B"/>
    <w:rsid w:val="00691413"/>
    <w:rsid w:val="006A4C9B"/>
    <w:rsid w:val="006A600C"/>
    <w:rsid w:val="006A7882"/>
    <w:rsid w:val="006B2E52"/>
    <w:rsid w:val="006E3104"/>
    <w:rsid w:val="007012BA"/>
    <w:rsid w:val="00711314"/>
    <w:rsid w:val="007143BE"/>
    <w:rsid w:val="007156ED"/>
    <w:rsid w:val="00720740"/>
    <w:rsid w:val="007506A9"/>
    <w:rsid w:val="007752F3"/>
    <w:rsid w:val="00776D2B"/>
    <w:rsid w:val="00796415"/>
    <w:rsid w:val="007A3281"/>
    <w:rsid w:val="007B5E64"/>
    <w:rsid w:val="007B7AC3"/>
    <w:rsid w:val="007C2FE6"/>
    <w:rsid w:val="007E5B45"/>
    <w:rsid w:val="007F03B7"/>
    <w:rsid w:val="00805645"/>
    <w:rsid w:val="008061EC"/>
    <w:rsid w:val="00811AE3"/>
    <w:rsid w:val="00846A4A"/>
    <w:rsid w:val="008755EE"/>
    <w:rsid w:val="00880F05"/>
    <w:rsid w:val="008A5B7C"/>
    <w:rsid w:val="008A5F3B"/>
    <w:rsid w:val="008B3F62"/>
    <w:rsid w:val="008B49F7"/>
    <w:rsid w:val="008D6EB4"/>
    <w:rsid w:val="008E5CA6"/>
    <w:rsid w:val="00900A2A"/>
    <w:rsid w:val="0090213B"/>
    <w:rsid w:val="0096030F"/>
    <w:rsid w:val="009760A1"/>
    <w:rsid w:val="00981874"/>
    <w:rsid w:val="009842A1"/>
    <w:rsid w:val="009901B1"/>
    <w:rsid w:val="009A2A14"/>
    <w:rsid w:val="009A2C27"/>
    <w:rsid w:val="009B6C7D"/>
    <w:rsid w:val="009E5C2D"/>
    <w:rsid w:val="00A108E2"/>
    <w:rsid w:val="00A23BD0"/>
    <w:rsid w:val="00A25B8B"/>
    <w:rsid w:val="00A2617B"/>
    <w:rsid w:val="00A30D40"/>
    <w:rsid w:val="00AB342E"/>
    <w:rsid w:val="00AB6BBD"/>
    <w:rsid w:val="00AE109E"/>
    <w:rsid w:val="00AE795B"/>
    <w:rsid w:val="00B10E0C"/>
    <w:rsid w:val="00BA08CC"/>
    <w:rsid w:val="00BA6D1C"/>
    <w:rsid w:val="00BC0893"/>
    <w:rsid w:val="00BC25A5"/>
    <w:rsid w:val="00BC2759"/>
    <w:rsid w:val="00BC3134"/>
    <w:rsid w:val="00BD0410"/>
    <w:rsid w:val="00BD3CB6"/>
    <w:rsid w:val="00BF3EDF"/>
    <w:rsid w:val="00C06FC7"/>
    <w:rsid w:val="00C26795"/>
    <w:rsid w:val="00C274EB"/>
    <w:rsid w:val="00C31633"/>
    <w:rsid w:val="00C47E31"/>
    <w:rsid w:val="00C5220F"/>
    <w:rsid w:val="00C57FF8"/>
    <w:rsid w:val="00C65CA6"/>
    <w:rsid w:val="00C96244"/>
    <w:rsid w:val="00C97882"/>
    <w:rsid w:val="00CB7604"/>
    <w:rsid w:val="00CF2C85"/>
    <w:rsid w:val="00D755FE"/>
    <w:rsid w:val="00D837F1"/>
    <w:rsid w:val="00DA70FB"/>
    <w:rsid w:val="00DB3576"/>
    <w:rsid w:val="00DC0CBD"/>
    <w:rsid w:val="00E10B8B"/>
    <w:rsid w:val="00E2395F"/>
    <w:rsid w:val="00E27B4B"/>
    <w:rsid w:val="00E70612"/>
    <w:rsid w:val="00E72FA8"/>
    <w:rsid w:val="00E77702"/>
    <w:rsid w:val="00EB5E99"/>
    <w:rsid w:val="00ED6E69"/>
    <w:rsid w:val="00ED7BB9"/>
    <w:rsid w:val="00EF7388"/>
    <w:rsid w:val="00F003E6"/>
    <w:rsid w:val="00F10CD9"/>
    <w:rsid w:val="00F1736C"/>
    <w:rsid w:val="00F24C0C"/>
    <w:rsid w:val="00F63147"/>
    <w:rsid w:val="00F71B28"/>
    <w:rsid w:val="00F94452"/>
    <w:rsid w:val="00FA6C50"/>
    <w:rsid w:val="00FB6C0F"/>
    <w:rsid w:val="00FE7DF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F0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D3CB6"/>
  </w:style>
  <w:style w:type="paragraph" w:styleId="ListParagraph">
    <w:name w:val="List Paragraph"/>
    <w:basedOn w:val="Normal"/>
    <w:uiPriority w:val="99"/>
    <w:qFormat/>
    <w:rsid w:val="009E5C2D"/>
    <w:pPr>
      <w:ind w:left="720"/>
      <w:contextualSpacing/>
    </w:pPr>
  </w:style>
  <w:style w:type="paragraph" w:styleId="BalloonText">
    <w:name w:val="Balloon Text"/>
    <w:basedOn w:val="Normal"/>
    <w:link w:val="BalloonTextChar"/>
    <w:uiPriority w:val="99"/>
    <w:semiHidden/>
    <w:rsid w:val="00F94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4452"/>
    <w:rPr>
      <w:rFonts w:ascii="Tahoma" w:hAnsi="Tahoma" w:cs="Tahoma"/>
      <w:sz w:val="16"/>
      <w:szCs w:val="16"/>
    </w:rPr>
  </w:style>
  <w:style w:type="paragraph" w:customStyle="1" w:styleId="Standard">
    <w:name w:val="Standard"/>
    <w:uiPriority w:val="99"/>
    <w:rsid w:val="00F94452"/>
    <w:pPr>
      <w:widowControl w:val="0"/>
      <w:suppressAutoHyphens/>
      <w:autoSpaceDN w:val="0"/>
      <w:textAlignment w:val="baseline"/>
    </w:pPr>
    <w:rPr>
      <w:rFonts w:ascii="Times New Roman" w:hAnsi="Times New Roman" w:cs="Tahoma"/>
      <w:color w:val="000000"/>
      <w:kern w:val="3"/>
      <w:sz w:val="24"/>
      <w:szCs w:val="24"/>
      <w:lang w:val="en-US" w:eastAsia="en-US"/>
    </w:rPr>
  </w:style>
  <w:style w:type="paragraph" w:customStyle="1" w:styleId="1">
    <w:name w:val="Без интервала1"/>
    <w:uiPriority w:val="99"/>
    <w:rsid w:val="00F94452"/>
    <w:rPr>
      <w:lang w:eastAsia="en-US"/>
    </w:rPr>
  </w:style>
  <w:style w:type="character" w:customStyle="1" w:styleId="10">
    <w:name w:val="Сильное выделение1"/>
    <w:uiPriority w:val="99"/>
    <w:rsid w:val="00F94452"/>
    <w:rPr>
      <w:rFonts w:ascii="Times New Roman" w:hAnsi="Times New Roman"/>
      <w:b/>
      <w:i/>
      <w:color w:val="4F81BD"/>
    </w:rPr>
  </w:style>
  <w:style w:type="paragraph" w:styleId="Header">
    <w:name w:val="header"/>
    <w:basedOn w:val="Normal"/>
    <w:link w:val="HeaderChar"/>
    <w:uiPriority w:val="99"/>
    <w:rsid w:val="003D188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D1887"/>
    <w:rPr>
      <w:rFonts w:cs="Times New Roman"/>
    </w:rPr>
  </w:style>
  <w:style w:type="paragraph" w:styleId="Footer">
    <w:name w:val="footer"/>
    <w:basedOn w:val="Normal"/>
    <w:link w:val="FooterChar"/>
    <w:uiPriority w:val="99"/>
    <w:rsid w:val="003D188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D1887"/>
    <w:rPr>
      <w:rFonts w:cs="Times New Roman"/>
    </w:rPr>
  </w:style>
  <w:style w:type="character" w:styleId="PageNumber">
    <w:name w:val="page number"/>
    <w:basedOn w:val="DefaultParagraphFont"/>
    <w:uiPriority w:val="99"/>
    <w:rsid w:val="007A328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2025</TotalTime>
  <Pages>16</Pages>
  <Words>2263</Words>
  <Characters>12901</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вероника</cp:lastModifiedBy>
  <cp:revision>13</cp:revision>
  <cp:lastPrinted>2016-06-10T12:22:00Z</cp:lastPrinted>
  <dcterms:created xsi:type="dcterms:W3CDTF">2016-06-03T09:44:00Z</dcterms:created>
  <dcterms:modified xsi:type="dcterms:W3CDTF">2016-12-07T06:26:00Z</dcterms:modified>
</cp:coreProperties>
</file>